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41D86" w14:textId="77777777" w:rsidR="00D077E9" w:rsidRPr="00D93D45" w:rsidRDefault="00106F26" w:rsidP="00D70D02">
      <w:pPr>
        <w:rPr>
          <w:rFonts w:ascii="Century Gothic" w:hAnsi="Century Gothic"/>
          <w:noProof/>
          <w:sz w:val="20"/>
          <w:szCs w:val="20"/>
        </w:rPr>
      </w:pPr>
      <w:r w:rsidRPr="00D93D45">
        <w:rPr>
          <w:rFonts w:ascii="Century Gothic" w:hAnsi="Century Gothic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3360" behindDoc="1" locked="0" layoutInCell="1" allowOverlap="1" wp14:anchorId="14B9462E" wp14:editId="3ABDF6A8">
            <wp:simplePos x="0" y="0"/>
            <wp:positionH relativeFrom="margin">
              <wp:align>center</wp:align>
            </wp:positionH>
            <wp:positionV relativeFrom="paragraph">
              <wp:posOffset>-109275</wp:posOffset>
            </wp:positionV>
            <wp:extent cx="6454140" cy="4786630"/>
            <wp:effectExtent l="95250" t="95250" r="99060" b="90170"/>
            <wp:wrapNone/>
            <wp:docPr id="11" name="Imagen 11" descr="Realizamos el â3er Concurso de InvestigaciÃ³n CientÃ­ficaâ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lizamos el â3er Concurso de InvestigaciÃ³n CientÃ­ficaâ 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77"/>
                    <a:stretch/>
                  </pic:blipFill>
                  <pic:spPr bwMode="auto">
                    <a:xfrm>
                      <a:off x="0" y="0"/>
                      <a:ext cx="6454140" cy="47866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 w:rsidRPr="00D93D45"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77681D" wp14:editId="70E1F7E6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ctángulo 3" descr="rectángulo blanco para texto en port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97C4B" id="Rectángulo 3" o:spid="_x0000_s1026" alt="rectángulo blanco para texto en portada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D93D45" w14:paraId="1CDC2CA3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0CD64C9" w14:textId="77777777" w:rsidR="00D077E9" w:rsidRPr="00D93D45" w:rsidRDefault="00D077E9" w:rsidP="00AB02A7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D93D45">
              <w:rPr>
                <w:rFonts w:ascii="Century Gothic" w:hAnsi="Century Gothic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7F02AD1" wp14:editId="43A75BEF">
                      <wp:extent cx="3528695" cy="2342732"/>
                      <wp:effectExtent l="0" t="0" r="0" b="635"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23427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3E07E8" w14:textId="77777777" w:rsidR="00D077E9" w:rsidRPr="00D86945" w:rsidRDefault="00106F26" w:rsidP="00D077E9">
                                  <w:pPr>
                                    <w:pStyle w:val="Ttulo"/>
                                    <w:spacing w:after="0"/>
                                  </w:pPr>
                                  <w:r>
                                    <w:rPr>
                                      <w:noProof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01C2FECF" wp14:editId="30B5EE0B">
                                        <wp:extent cx="987254" cy="1013873"/>
                                        <wp:effectExtent l="0" t="0" r="3810" b="0"/>
                                        <wp:docPr id="13" name="Imagen 13" descr="2016/2017 COMITE EVALUACION DE LA CARRERA DE ENFERMERIA UNACH ...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Imagen 13" descr="2016/2017 COMITE EVALUACION DE LA CARRERA DE ENFERMERIA UNACH ...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7666" cy="1034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7F02A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width:277.85pt;height:18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" filled="f" stroked="f" strokeweight=".5pt">
                      <v:textbox>
                        <w:txbxContent>
                          <w:p w14:paraId="5E3E07E8" w14:textId="77777777" w:rsidR="00D077E9" w:rsidRPr="00D86945" w:rsidRDefault="00106F26" w:rsidP="00D077E9">
                            <w:pPr>
                              <w:pStyle w:val="Ttulo"/>
                              <w:spacing w:after="0"/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01C2FECF" wp14:editId="30B5EE0B">
                                  <wp:extent cx="987254" cy="1013873"/>
                                  <wp:effectExtent l="0" t="0" r="3810" b="0"/>
                                  <wp:docPr id="13" name="Imagen 13" descr="2016/2017 COMITE EVALUACION DE LA CARRERA DE ENFERMERIA UNACH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3" descr="2016/2017 COMITE EVALUACION DE LA CARRERA DE ENFERMERIA UNACH ...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666" cy="103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2A05B52" w14:textId="77777777" w:rsidR="00D077E9" w:rsidRPr="00D93D45" w:rsidRDefault="00D077E9" w:rsidP="00AB02A7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D93D45">
              <w:rPr>
                <w:rFonts w:ascii="Century Gothic" w:hAnsi="Century Gothic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67EA8A9" wp14:editId="4418FDC9">
                      <wp:extent cx="1390918" cy="0"/>
                      <wp:effectExtent l="0" t="19050" r="19050" b="19050"/>
                      <wp:docPr id="5" name="Conector rec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D43A176" id="Conector rec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D93D45" w14:paraId="05371309" w14:textId="77777777" w:rsidTr="004E5FEE">
        <w:trPr>
          <w:trHeight w:val="730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5A92682" w14:textId="77777777" w:rsidR="00D077E9" w:rsidRPr="00D93D45" w:rsidRDefault="00106F26" w:rsidP="00AB02A7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D93D45">
              <w:rPr>
                <w:rFonts w:ascii="Century Gothic" w:hAnsi="Century Gothic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CCF02C" wp14:editId="0A268D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2182458</wp:posOffset>
                      </wp:positionV>
                      <wp:extent cx="3528695" cy="2342732"/>
                      <wp:effectExtent l="0" t="0" r="0" b="63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23427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42F557" w14:textId="77777777" w:rsidR="00106F26" w:rsidRPr="00106F26" w:rsidRDefault="00106F26" w:rsidP="00106F26">
                                  <w:pPr>
                                    <w:pStyle w:val="Encabezado"/>
                                    <w:jc w:val="center"/>
                                    <w:rPr>
                                      <w:rFonts w:ascii="Bodoni MT Black" w:hAnsi="Bodoni MT Black"/>
                                      <w:color w:val="0F0D29" w:themeColor="text1"/>
                                      <w:sz w:val="48"/>
                                    </w:rPr>
                                  </w:pPr>
                                  <w:r w:rsidRPr="00106F26">
                                    <w:rPr>
                                      <w:rFonts w:ascii="Lucida Fax" w:hAnsi="Lucida Fax"/>
                                      <w:color w:val="0F0D29" w:themeColor="text1"/>
                                      <w:sz w:val="44"/>
                                    </w:rPr>
                                    <w:t>“BASES DEL CUARTO ENCUENTRO DE INVESTIGACIÓN ESTUDIANTIL. ENFERMERÍA 2020”</w:t>
                                  </w:r>
                                </w:p>
                                <w:p w14:paraId="73CAD1A2" w14:textId="77777777" w:rsidR="00106F26" w:rsidRPr="00D86945" w:rsidRDefault="00106F26" w:rsidP="00106F26">
                                  <w:pPr>
                                    <w:pStyle w:val="Ttulo"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CCF02C" id="Cuadro de texto 9" o:spid="_x0000_s1027" type="#_x0000_t202" style="position:absolute;margin-left:0;margin-top:171.85pt;width:277.85pt;height:18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" filled="f" stroked="f" strokeweight=".5pt">
                      <v:textbox>
                        <w:txbxContent>
                          <w:p w14:paraId="1042F557" w14:textId="77777777" w:rsidR="00106F26" w:rsidRPr="00106F26" w:rsidRDefault="00106F26" w:rsidP="00106F26">
                            <w:pPr>
                              <w:pStyle w:val="Encabezado"/>
                              <w:jc w:val="center"/>
                              <w:rPr>
                                <w:rFonts w:ascii="Bodoni MT Black" w:hAnsi="Bodoni MT Black"/>
                                <w:color w:val="0F0D29" w:themeColor="text1"/>
                                <w:sz w:val="48"/>
                              </w:rPr>
                            </w:pPr>
                            <w:r w:rsidRPr="00106F26">
                              <w:rPr>
                                <w:rFonts w:ascii="Lucida Fax" w:hAnsi="Lucida Fax"/>
                                <w:color w:val="0F0D29" w:themeColor="text1"/>
                                <w:sz w:val="44"/>
                              </w:rPr>
                              <w:t>“BASES DEL CUARTO ENCUENTRO DE INVESTIGACIÓN ESTUDIANTIL. ENFERMERÍA 2020”</w:t>
                            </w:r>
                          </w:p>
                          <w:p w14:paraId="73CAD1A2" w14:textId="77777777" w:rsidR="00106F26" w:rsidRPr="00D86945" w:rsidRDefault="00106F26" w:rsidP="00106F26">
                            <w:pPr>
                              <w:pStyle w:val="Ttulo"/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77E9" w:rsidRPr="00D93D45" w14:paraId="2E1D1053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Century Gothic" w:hAnsi="Century Gothic"/>
                <w:noProof/>
                <w:sz w:val="20"/>
                <w:szCs w:val="20"/>
              </w:rPr>
              <w:id w:val="1080870105"/>
              <w:placeholder>
                <w:docPart w:val="309A5F7F776343FF901330C1031C978C"/>
              </w:placeholder>
              <w15:appearance w15:val="hidden"/>
            </w:sdtPr>
            <w:sdtEndPr/>
            <w:sdtContent>
              <w:p w14:paraId="2CE1F086" w14:textId="51E4F644" w:rsidR="00D077E9" w:rsidRPr="00D93D45" w:rsidRDefault="001E4AA6" w:rsidP="00AB02A7">
                <w:pPr>
                  <w:rPr>
                    <w:rFonts w:ascii="Century Gothic" w:hAnsi="Century Gothic"/>
                    <w:noProof/>
                    <w:sz w:val="20"/>
                    <w:szCs w:val="20"/>
                  </w:rPr>
                </w:pPr>
                <w:r w:rsidRPr="00D93D45">
                  <w:rPr>
                    <w:rStyle w:val="SubttuloCar"/>
                    <w:rFonts w:ascii="Century Gothic" w:hAnsi="Century Gothic"/>
                    <w:bCs/>
                    <w:sz w:val="20"/>
                    <w:szCs w:val="20"/>
                    <w:lang w:bidi="es-ES"/>
                  </w:rPr>
                  <w:t>S</w:t>
                </w:r>
                <w:r w:rsidRPr="00D93D45">
                  <w:rPr>
                    <w:rStyle w:val="SubttuloCar"/>
                    <w:rFonts w:ascii="Century Gothic" w:hAnsi="Century Gothic"/>
                    <w:sz w:val="20"/>
                    <w:szCs w:val="20"/>
                    <w:lang w:bidi="es-ES"/>
                  </w:rPr>
                  <w:t>EPTIEMBRE 2020</w:t>
                </w:r>
              </w:p>
            </w:sdtContent>
          </w:sdt>
          <w:p w14:paraId="72D51D9E" w14:textId="77777777" w:rsidR="00D077E9" w:rsidRPr="00D93D45" w:rsidRDefault="00D077E9" w:rsidP="00AB02A7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D93D45">
              <w:rPr>
                <w:rFonts w:ascii="Century Gothic" w:hAnsi="Century Gothic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41E4FBB" wp14:editId="19E55BA1">
                      <wp:extent cx="1493949" cy="0"/>
                      <wp:effectExtent l="0" t="19050" r="30480" b="19050"/>
                      <wp:docPr id="6" name="Conector recto 6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D62B012" id="Conector recto 6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74DE278A" w14:textId="77777777" w:rsidR="00D077E9" w:rsidRPr="00D93D45" w:rsidRDefault="00D077E9" w:rsidP="00AB02A7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37BF5781" w14:textId="00C33ACE" w:rsidR="00866FA0" w:rsidRPr="00D93D45" w:rsidRDefault="00866FA0" w:rsidP="00AB02A7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428CC98D" w14:textId="77777777" w:rsidR="00D077E9" w:rsidRPr="00D93D45" w:rsidRDefault="00D077E9" w:rsidP="00AB02A7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2C07FB6C" w14:textId="77777777" w:rsidR="00D077E9" w:rsidRPr="00D93D45" w:rsidRDefault="009B1FA4">
      <w:pPr>
        <w:spacing w:after="200"/>
        <w:rPr>
          <w:rFonts w:ascii="Century Gothic" w:hAnsi="Century Gothic"/>
          <w:noProof/>
          <w:sz w:val="20"/>
          <w:szCs w:val="20"/>
        </w:rPr>
      </w:pPr>
      <w:r w:rsidRPr="00D93D45">
        <w:rPr>
          <w:rFonts w:ascii="Century Gothic" w:hAnsi="Century Gothic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5408" behindDoc="0" locked="0" layoutInCell="1" allowOverlap="1" wp14:anchorId="0EF8E6CA" wp14:editId="7DBA88CE">
            <wp:simplePos x="0" y="0"/>
            <wp:positionH relativeFrom="column">
              <wp:posOffset>4906645</wp:posOffset>
            </wp:positionH>
            <wp:positionV relativeFrom="paragraph">
              <wp:posOffset>7795260</wp:posOffset>
            </wp:positionV>
            <wp:extent cx="1936115" cy="914400"/>
            <wp:effectExtent l="19050" t="0" r="26035" b="285750"/>
            <wp:wrapSquare wrapText="bothSides"/>
            <wp:docPr id="4" name="Imagen 4" descr="Universidad Nacional de Chimborazo â U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versidad Nacional de Chimborazo â Un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 w:rsidRPr="00D93D45">
        <w:rPr>
          <w:rFonts w:ascii="Century Gothic" w:hAnsi="Century Gothic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81F343A" wp14:editId="60239CC4">
            <wp:simplePos x="0" y="0"/>
            <wp:positionH relativeFrom="column">
              <wp:posOffset>4949190</wp:posOffset>
            </wp:positionH>
            <wp:positionV relativeFrom="paragraph">
              <wp:posOffset>7833359</wp:posOffset>
            </wp:positionV>
            <wp:extent cx="1786904" cy="561975"/>
            <wp:effectExtent l="0" t="0" r="0" b="0"/>
            <wp:wrapNone/>
            <wp:docPr id="12" name="Gráfico 201" descr="marcador-de-posición-de-logotipo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áfico 201" descr="marcador-de-posición-de-logotip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303" cy="567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 w:rsidRPr="00D93D45"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41E33E" wp14:editId="67B7ABC5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AC474" id="Rectángulo 2" o:spid="_x0000_s1026" alt="rectángulo de color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" fillcolor="#34aba2 [3206]" stroked="f" strokeweight="2pt">
                <w10:wrap anchory="page"/>
              </v:rect>
            </w:pict>
          </mc:Fallback>
        </mc:AlternateContent>
      </w:r>
      <w:r w:rsidR="00D077E9" w:rsidRPr="00D93D45">
        <w:rPr>
          <w:rFonts w:ascii="Century Gothic" w:hAnsi="Century Gothic"/>
          <w:noProof/>
          <w:sz w:val="20"/>
          <w:szCs w:val="20"/>
          <w:lang w:bidi="es-ES"/>
        </w:rPr>
        <w:br w:type="page"/>
      </w:r>
    </w:p>
    <w:p w14:paraId="04EB8D95" w14:textId="2A6F7920" w:rsidR="00C41301" w:rsidRPr="00C41301" w:rsidRDefault="00C41301" w:rsidP="00C41301">
      <w:pPr>
        <w:pStyle w:val="Ttulo1"/>
        <w:jc w:val="both"/>
        <w:rPr>
          <w:rFonts w:ascii="Century Gothic" w:hAnsi="Century Gothic"/>
          <w:color w:val="0F0D29" w:themeColor="text1"/>
          <w:sz w:val="32"/>
        </w:rPr>
      </w:pPr>
      <w:r w:rsidRPr="00C41301">
        <w:rPr>
          <w:rFonts w:ascii="Century Gothic" w:hAnsi="Century Gothic"/>
          <w:color w:val="0F0D29" w:themeColor="text1"/>
          <w:sz w:val="32"/>
        </w:rPr>
        <w:lastRenderedPageBreak/>
        <w:t>PARTICIPANTES Y GANADORES</w:t>
      </w:r>
    </w:p>
    <w:p w14:paraId="72E68427" w14:textId="77777777" w:rsidR="00C41301" w:rsidRPr="00C41301" w:rsidRDefault="00C41301" w:rsidP="00C41301">
      <w:pPr>
        <w:pStyle w:val="Encabezado"/>
        <w:jc w:val="both"/>
        <w:rPr>
          <w:noProof/>
          <w:sz w:val="44"/>
          <w:szCs w:val="36"/>
        </w:rPr>
      </w:pPr>
      <w:r w:rsidRPr="00C41301">
        <w:rPr>
          <w:noProof/>
          <w:sz w:val="44"/>
          <w:szCs w:val="36"/>
        </w:rPr>
        <w:t>PARTICIPANTES Y GANADORES: Pendiente envío puesto que el concurso se realizará el 17 de septiembre del 2020</w:t>
      </w:r>
    </w:p>
    <w:p w14:paraId="118693F3" w14:textId="77777777" w:rsidR="00C41301" w:rsidRDefault="00C41301" w:rsidP="009D5B65">
      <w:pPr>
        <w:pStyle w:val="Ttulo1"/>
        <w:jc w:val="center"/>
        <w:rPr>
          <w:rFonts w:ascii="Century Gothic" w:hAnsi="Century Gothic"/>
          <w:color w:val="0F0D29" w:themeColor="text1"/>
          <w:sz w:val="20"/>
          <w:szCs w:val="20"/>
        </w:rPr>
      </w:pPr>
    </w:p>
    <w:p w14:paraId="49452BB6" w14:textId="24AC66AC" w:rsidR="009D5B65" w:rsidRPr="00D93D45" w:rsidRDefault="00866FA0" w:rsidP="009D5B65">
      <w:pPr>
        <w:pStyle w:val="Ttulo1"/>
        <w:jc w:val="center"/>
        <w:rPr>
          <w:rFonts w:ascii="Century Gothic" w:hAnsi="Century Gothic"/>
          <w:color w:val="0F0D29" w:themeColor="text1"/>
          <w:sz w:val="20"/>
          <w:szCs w:val="20"/>
        </w:rPr>
      </w:pPr>
      <w:r w:rsidRPr="00D93D45">
        <w:rPr>
          <w:rFonts w:ascii="Century Gothic" w:hAnsi="Century Gothic"/>
          <w:color w:val="0F0D29" w:themeColor="text1"/>
          <w:sz w:val="20"/>
          <w:szCs w:val="20"/>
        </w:rPr>
        <w:t>CUARTO ENCUENTRO DE INVESTIGACIÓN ESTUDIANTIL. ENFERMERÍA 2020</w:t>
      </w:r>
    </w:p>
    <w:p w14:paraId="7DAAB7E9" w14:textId="77777777" w:rsidR="009D5B65" w:rsidRPr="00D93D45" w:rsidRDefault="009D5B65" w:rsidP="009D5B65">
      <w:pPr>
        <w:rPr>
          <w:rFonts w:ascii="Century Gothic" w:hAnsi="Century Gothic"/>
          <w:sz w:val="20"/>
          <w:szCs w:val="20"/>
        </w:rPr>
      </w:pPr>
    </w:p>
    <w:p w14:paraId="195E5AD6" w14:textId="0073EE5A" w:rsidR="00F97412" w:rsidRPr="00D93D45" w:rsidRDefault="00CF5864" w:rsidP="00CF5864">
      <w:pPr>
        <w:pStyle w:val="Contenido"/>
        <w:numPr>
          <w:ilvl w:val="0"/>
          <w:numId w:val="7"/>
        </w:numPr>
        <w:rPr>
          <w:rFonts w:ascii="Century Gothic" w:hAnsi="Century Gothic"/>
          <w:b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noProof/>
          <w:color w:val="auto"/>
          <w:sz w:val="20"/>
          <w:szCs w:val="20"/>
        </w:rPr>
        <w:t>I</w:t>
      </w:r>
      <w:r w:rsidR="00F97412" w:rsidRPr="00D93D45">
        <w:rPr>
          <w:rFonts w:ascii="Century Gothic" w:hAnsi="Century Gothic"/>
          <w:b/>
          <w:noProof/>
          <w:color w:val="auto"/>
          <w:sz w:val="20"/>
          <w:szCs w:val="20"/>
        </w:rPr>
        <w:t>NTR</w:t>
      </w:r>
      <w:r w:rsidR="00B64473" w:rsidRPr="00D93D45">
        <w:rPr>
          <w:rFonts w:ascii="Century Gothic" w:hAnsi="Century Gothic"/>
          <w:b/>
          <w:noProof/>
          <w:color w:val="auto"/>
          <w:sz w:val="20"/>
          <w:szCs w:val="20"/>
        </w:rPr>
        <w:t>O</w:t>
      </w:r>
      <w:r w:rsidR="00F97412" w:rsidRPr="00D93D45">
        <w:rPr>
          <w:rFonts w:ascii="Century Gothic" w:hAnsi="Century Gothic"/>
          <w:b/>
          <w:noProof/>
          <w:color w:val="auto"/>
          <w:sz w:val="20"/>
          <w:szCs w:val="20"/>
        </w:rPr>
        <w:t>DUCCIÓN.</w:t>
      </w:r>
    </w:p>
    <w:p w14:paraId="53CF7A84" w14:textId="77777777" w:rsidR="00D84405" w:rsidRPr="00D93D45" w:rsidRDefault="00D84405" w:rsidP="009D5B65">
      <w:pPr>
        <w:pStyle w:val="Contenido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4D9FB308" w14:textId="41021BE0" w:rsidR="006519ED" w:rsidRPr="00D93D45" w:rsidRDefault="00EF4976" w:rsidP="00EF497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</w:pPr>
      <w:r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La</w:t>
      </w:r>
      <w:r w:rsidR="00591445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carrera de enfermería durante tres semestres consecutivos</w:t>
      </w:r>
      <w:r w:rsidR="00FC36FB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,</w:t>
      </w:r>
      <w:r w:rsidR="00591445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ha venido desarrollando encuentros de investigación que son de autoría de los estudiantes; en los mismos se han presentado artículos científicos de calidad</w:t>
      </w:r>
      <w:r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</w:t>
      </w:r>
      <w:r w:rsidR="00591445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y con enfoque al cuidado de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</w:t>
      </w:r>
      <w:r w:rsidR="00591445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l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a</w:t>
      </w:r>
      <w:r w:rsidR="00591445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persona, la</w:t>
      </w:r>
      <w:r w:rsidR="00591445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familia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, la </w:t>
      </w:r>
      <w:r w:rsidR="00591445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comunidad</w:t>
      </w:r>
      <w:r w:rsidR="00FC36FB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y</w:t>
      </w:r>
      <w:r w:rsidR="00591445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el entorno; así como, </w:t>
      </w:r>
      <w:r w:rsidR="00FC36FB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e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l perfeccionamento de la profesión. El evento pretende estimular</w:t>
      </w:r>
      <w:r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el interés, 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la </w:t>
      </w:r>
      <w:r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iniciativa y 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la </w:t>
      </w:r>
      <w:r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creatividad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conjugada co</w:t>
      </w:r>
      <w:r w:rsidR="00FC36FB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n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el método científico</w:t>
      </w:r>
      <w:r w:rsidR="00FC36FB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,</w:t>
      </w:r>
      <w:r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como medio de fortalecimiento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de la formación</w:t>
      </w:r>
      <w:r w:rsidR="00FC36FB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,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que integra la academia, la vinculación con la sociedad y la investigación. Les invitamos al cuarto encuentro y anhelamos que la ciencia y el saber se comparta y difunda</w:t>
      </w:r>
      <w:r w:rsidR="00444D38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entre nuestra hermosa carrera</w:t>
      </w:r>
      <w:r w:rsidR="00727DC0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>.</w:t>
      </w:r>
      <w:r w:rsidR="006519ED" w:rsidRPr="00D93D45">
        <w:rPr>
          <w:rFonts w:ascii="Century Gothic" w:eastAsiaTheme="minorEastAsia" w:hAnsi="Century Gothic" w:cstheme="minorBidi"/>
          <w:noProof/>
          <w:sz w:val="20"/>
          <w:szCs w:val="20"/>
          <w:lang w:val="es-ES" w:eastAsia="en-US"/>
        </w:rPr>
        <w:t xml:space="preserve"> </w:t>
      </w:r>
    </w:p>
    <w:p w14:paraId="02A4189F" w14:textId="77777777" w:rsidR="00F97412" w:rsidRPr="00D93D45" w:rsidRDefault="00F97412" w:rsidP="009D5B65">
      <w:pPr>
        <w:pStyle w:val="Contenido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6C512FA6" w14:textId="0D9101AE" w:rsidR="009D5B65" w:rsidRPr="00D93D45" w:rsidRDefault="009D5B65" w:rsidP="00CF5864">
      <w:pPr>
        <w:pStyle w:val="Contenido"/>
        <w:numPr>
          <w:ilvl w:val="0"/>
          <w:numId w:val="7"/>
        </w:numPr>
        <w:rPr>
          <w:rFonts w:ascii="Century Gothic" w:hAnsi="Century Gothic"/>
          <w:b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noProof/>
          <w:color w:val="auto"/>
          <w:sz w:val="20"/>
          <w:szCs w:val="20"/>
        </w:rPr>
        <w:t>OBJETIVO GENERAL</w:t>
      </w:r>
    </w:p>
    <w:p w14:paraId="4FDC14ED" w14:textId="77777777" w:rsidR="00444D38" w:rsidRPr="00D93D45" w:rsidRDefault="00444D38" w:rsidP="009D5B65">
      <w:pPr>
        <w:pStyle w:val="Contenido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019DF3BD" w14:textId="73DA79DD" w:rsidR="009D5B65" w:rsidRPr="00D93D45" w:rsidRDefault="00444D38" w:rsidP="009D5B65">
      <w:pPr>
        <w:pStyle w:val="Tabla"/>
        <w:rPr>
          <w:rFonts w:eastAsiaTheme="minorEastAsia"/>
          <w:noProof/>
          <w:szCs w:val="20"/>
          <w:lang w:val="es-ES"/>
        </w:rPr>
      </w:pPr>
      <w:r w:rsidRPr="00D93D45">
        <w:rPr>
          <w:rFonts w:eastAsiaTheme="minorEastAsia"/>
          <w:noProof/>
          <w:szCs w:val="20"/>
          <w:lang w:val="es-ES"/>
        </w:rPr>
        <w:t>Fomentar la investigación formativa y la capacidad de difusión de resultados en la carrera de Enfermería</w:t>
      </w:r>
      <w:r w:rsidR="009D5B65" w:rsidRPr="00D93D45">
        <w:rPr>
          <w:rFonts w:eastAsiaTheme="minorEastAsia"/>
          <w:noProof/>
          <w:szCs w:val="20"/>
          <w:lang w:val="es-ES"/>
        </w:rPr>
        <w:t xml:space="preserve">, </w:t>
      </w:r>
      <w:r w:rsidRPr="00D93D45">
        <w:rPr>
          <w:rFonts w:eastAsiaTheme="minorEastAsia"/>
          <w:noProof/>
          <w:szCs w:val="20"/>
          <w:lang w:val="es-ES"/>
        </w:rPr>
        <w:t>mediante la organización de encuentros estudiantiles</w:t>
      </w:r>
      <w:r w:rsidR="009D5B65" w:rsidRPr="00D93D45">
        <w:rPr>
          <w:rFonts w:eastAsiaTheme="minorEastAsia"/>
          <w:noProof/>
          <w:szCs w:val="20"/>
          <w:lang w:val="es-ES"/>
        </w:rPr>
        <w:t>.</w:t>
      </w:r>
    </w:p>
    <w:p w14:paraId="239C4A97" w14:textId="77777777" w:rsidR="009D5B65" w:rsidRPr="00D93D45" w:rsidRDefault="009D5B65" w:rsidP="009D5B65">
      <w:pPr>
        <w:pStyle w:val="Contenido"/>
        <w:rPr>
          <w:rFonts w:ascii="Century Gothic" w:hAnsi="Century Gothic"/>
          <w:noProof/>
          <w:color w:val="auto"/>
          <w:sz w:val="20"/>
          <w:szCs w:val="20"/>
        </w:rPr>
      </w:pPr>
    </w:p>
    <w:p w14:paraId="3DE64DC9" w14:textId="25B86C74" w:rsidR="009D5B65" w:rsidRPr="00D93D45" w:rsidRDefault="009D5B65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noProof/>
          <w:color w:val="auto"/>
          <w:sz w:val="20"/>
          <w:szCs w:val="20"/>
        </w:rPr>
        <w:t>OBJETIVOS ESPECÍFICOS</w:t>
      </w:r>
    </w:p>
    <w:p w14:paraId="4742EF93" w14:textId="0083A898" w:rsidR="009D5B65" w:rsidRPr="00D93D45" w:rsidRDefault="009D5B65" w:rsidP="001332EF">
      <w:pPr>
        <w:pStyle w:val="Contenido"/>
        <w:numPr>
          <w:ilvl w:val="0"/>
          <w:numId w:val="1"/>
        </w:numPr>
        <w:rPr>
          <w:rFonts w:ascii="Century Gothic" w:hAnsi="Century Gothic"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noProof/>
          <w:color w:val="auto"/>
          <w:sz w:val="20"/>
          <w:szCs w:val="20"/>
        </w:rPr>
        <w:t xml:space="preserve">Impulsar la cultura investigativa </w:t>
      </w:r>
      <w:r w:rsidR="005340C0" w:rsidRPr="00D93D45">
        <w:rPr>
          <w:rFonts w:ascii="Century Gothic" w:hAnsi="Century Gothic"/>
          <w:noProof/>
          <w:color w:val="auto"/>
          <w:sz w:val="20"/>
          <w:szCs w:val="20"/>
        </w:rPr>
        <w:t>desde la formación.</w:t>
      </w:r>
    </w:p>
    <w:p w14:paraId="6DEDAA93" w14:textId="01F02864" w:rsidR="009D5B65" w:rsidRPr="00D93D45" w:rsidRDefault="005340C0" w:rsidP="001332EF">
      <w:pPr>
        <w:pStyle w:val="Contenido"/>
        <w:numPr>
          <w:ilvl w:val="0"/>
          <w:numId w:val="1"/>
        </w:numPr>
        <w:rPr>
          <w:rFonts w:ascii="Century Gothic" w:hAnsi="Century Gothic"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noProof/>
          <w:color w:val="auto"/>
          <w:sz w:val="20"/>
          <w:szCs w:val="20"/>
        </w:rPr>
        <w:t>Perfeccionar las cualidades de presentación en público de los estudiantes</w:t>
      </w:r>
      <w:r w:rsidR="009D5B65" w:rsidRPr="00D93D45">
        <w:rPr>
          <w:rFonts w:ascii="Century Gothic" w:hAnsi="Century Gothic"/>
          <w:noProof/>
          <w:color w:val="auto"/>
          <w:sz w:val="20"/>
          <w:szCs w:val="20"/>
        </w:rPr>
        <w:t>.</w:t>
      </w:r>
    </w:p>
    <w:p w14:paraId="51B5B0E1" w14:textId="754A35A1" w:rsidR="009D5B65" w:rsidRPr="00D93D45" w:rsidRDefault="009D5B65" w:rsidP="001332EF">
      <w:pPr>
        <w:pStyle w:val="Contenido"/>
        <w:numPr>
          <w:ilvl w:val="0"/>
          <w:numId w:val="1"/>
        </w:numPr>
        <w:rPr>
          <w:rFonts w:ascii="Century Gothic" w:hAnsi="Century Gothic"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noProof/>
          <w:color w:val="auto"/>
          <w:sz w:val="20"/>
          <w:szCs w:val="20"/>
        </w:rPr>
        <w:t>Motivar al trabajo en equipo en la búsqueda del conocimiento</w:t>
      </w:r>
      <w:r w:rsidR="005340C0" w:rsidRPr="00D93D45">
        <w:rPr>
          <w:rFonts w:ascii="Century Gothic" w:hAnsi="Century Gothic"/>
          <w:noProof/>
          <w:color w:val="auto"/>
          <w:sz w:val="20"/>
          <w:szCs w:val="20"/>
        </w:rPr>
        <w:t>.</w:t>
      </w:r>
    </w:p>
    <w:p w14:paraId="424F7BBC" w14:textId="77777777" w:rsidR="001332EF" w:rsidRPr="00D93D45" w:rsidRDefault="001332EF" w:rsidP="001332EF">
      <w:pPr>
        <w:pStyle w:val="Contenido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40CFBCA9" w14:textId="4113EBC5" w:rsidR="00CF5864" w:rsidRPr="00D93D45" w:rsidRDefault="008B41BF" w:rsidP="00CF5864">
      <w:pPr>
        <w:pStyle w:val="Contenido"/>
        <w:numPr>
          <w:ilvl w:val="0"/>
          <w:numId w:val="7"/>
        </w:numPr>
        <w:rPr>
          <w:rFonts w:ascii="Century Gothic" w:hAnsi="Century Gothic"/>
          <w:b/>
          <w:noProof/>
          <w:color w:val="auto"/>
          <w:sz w:val="20"/>
          <w:szCs w:val="20"/>
        </w:rPr>
      </w:pPr>
      <w:r>
        <w:rPr>
          <w:rFonts w:ascii="Century Gothic" w:hAnsi="Century Gothic"/>
          <w:b/>
          <w:noProof/>
          <w:color w:val="auto"/>
          <w:sz w:val="20"/>
          <w:szCs w:val="20"/>
        </w:rPr>
        <w:t xml:space="preserve">HORA, </w:t>
      </w:r>
      <w:r w:rsidR="00CF5864" w:rsidRPr="00D93D45">
        <w:rPr>
          <w:rFonts w:ascii="Century Gothic" w:hAnsi="Century Gothic"/>
          <w:b/>
          <w:noProof/>
          <w:color w:val="auto"/>
          <w:sz w:val="20"/>
          <w:szCs w:val="20"/>
        </w:rPr>
        <w:t xml:space="preserve">LUGAR </w:t>
      </w:r>
      <w:r w:rsidR="00FC36FB">
        <w:rPr>
          <w:rFonts w:ascii="Century Gothic" w:hAnsi="Century Gothic"/>
          <w:b/>
          <w:noProof/>
          <w:color w:val="auto"/>
          <w:sz w:val="20"/>
          <w:szCs w:val="20"/>
        </w:rPr>
        <w:t>Y</w:t>
      </w:r>
      <w:r w:rsidR="00CF5864" w:rsidRPr="00D93D45">
        <w:rPr>
          <w:rFonts w:ascii="Century Gothic" w:hAnsi="Century Gothic"/>
          <w:b/>
          <w:noProof/>
          <w:color w:val="auto"/>
          <w:sz w:val="20"/>
          <w:szCs w:val="20"/>
        </w:rPr>
        <w:t xml:space="preserve"> FECHA</w:t>
      </w:r>
    </w:p>
    <w:p w14:paraId="02E4D18C" w14:textId="5C25807D" w:rsidR="008B41BF" w:rsidRPr="00F90D8D" w:rsidRDefault="008B41BF" w:rsidP="00CF5864">
      <w:pPr>
        <w:pStyle w:val="Contenido"/>
        <w:ind w:left="720"/>
        <w:rPr>
          <w:rFonts w:ascii="Century Gothic" w:hAnsi="Century Gothic"/>
          <w:b/>
          <w:noProof/>
          <w:color w:val="FF0000"/>
          <w:sz w:val="20"/>
          <w:szCs w:val="20"/>
        </w:rPr>
      </w:pPr>
      <w:r w:rsidRPr="00F90D8D">
        <w:rPr>
          <w:rFonts w:ascii="Century Gothic" w:hAnsi="Century Gothic"/>
          <w:b/>
          <w:noProof/>
          <w:color w:val="FF0000"/>
          <w:sz w:val="20"/>
          <w:szCs w:val="20"/>
        </w:rPr>
        <w:t xml:space="preserve">Hora: </w:t>
      </w:r>
      <w:r w:rsidR="00F90D8D" w:rsidRPr="00F90D8D">
        <w:rPr>
          <w:rFonts w:ascii="Century Gothic" w:hAnsi="Century Gothic"/>
          <w:b/>
          <w:noProof/>
          <w:color w:val="FF0000"/>
          <w:sz w:val="20"/>
          <w:szCs w:val="20"/>
        </w:rPr>
        <w:t>08:00 a 12:00</w:t>
      </w:r>
    </w:p>
    <w:p w14:paraId="6D0DD3A3" w14:textId="38D924C8" w:rsidR="00CF5864" w:rsidRPr="00F90D8D" w:rsidRDefault="008B41BF" w:rsidP="00CF5864">
      <w:pPr>
        <w:pStyle w:val="Contenido"/>
        <w:ind w:left="720"/>
        <w:rPr>
          <w:rFonts w:ascii="Century Gothic" w:hAnsi="Century Gothic"/>
          <w:b/>
          <w:noProof/>
          <w:color w:val="FF0000"/>
          <w:sz w:val="20"/>
          <w:szCs w:val="20"/>
        </w:rPr>
      </w:pPr>
      <w:r w:rsidRPr="00F90D8D">
        <w:rPr>
          <w:rFonts w:ascii="Century Gothic" w:hAnsi="Century Gothic"/>
          <w:b/>
          <w:noProof/>
          <w:color w:val="FF0000"/>
          <w:sz w:val="20"/>
          <w:szCs w:val="20"/>
        </w:rPr>
        <w:t xml:space="preserve">Lugar: </w:t>
      </w:r>
      <w:r w:rsidR="00CF5864" w:rsidRPr="00F90D8D">
        <w:rPr>
          <w:rFonts w:ascii="Century Gothic" w:hAnsi="Century Gothic"/>
          <w:b/>
          <w:noProof/>
          <w:color w:val="FF0000"/>
          <w:sz w:val="20"/>
          <w:szCs w:val="20"/>
        </w:rPr>
        <w:t>M</w:t>
      </w:r>
      <w:r w:rsidR="00F90D8D" w:rsidRPr="00F90D8D">
        <w:rPr>
          <w:rFonts w:ascii="Century Gothic" w:hAnsi="Century Gothic"/>
          <w:b/>
          <w:noProof/>
          <w:color w:val="FF0000"/>
          <w:sz w:val="20"/>
          <w:szCs w:val="20"/>
        </w:rPr>
        <w:t>icrosoft Zoom, enlace: https://cedia.zoom.us/j/92913370576</w:t>
      </w:r>
    </w:p>
    <w:p w14:paraId="1BD8E400" w14:textId="0344A442" w:rsidR="00FC36FB" w:rsidRPr="00D93D45" w:rsidRDefault="008B41BF" w:rsidP="00FC36FB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>
        <w:rPr>
          <w:rFonts w:ascii="Century Gothic" w:hAnsi="Century Gothic"/>
          <w:bCs/>
          <w:noProof/>
          <w:color w:val="auto"/>
          <w:sz w:val="20"/>
          <w:szCs w:val="20"/>
        </w:rPr>
        <w:t xml:space="preserve">Fecha: </w:t>
      </w:r>
      <w:r w:rsidR="00FC36FB" w:rsidRPr="00D93D45">
        <w:rPr>
          <w:rFonts w:ascii="Century Gothic" w:hAnsi="Century Gothic"/>
          <w:bCs/>
          <w:noProof/>
          <w:color w:val="auto"/>
          <w:sz w:val="20"/>
          <w:szCs w:val="20"/>
        </w:rPr>
        <w:t>17 de septiembre del 2020</w:t>
      </w:r>
    </w:p>
    <w:p w14:paraId="28BF3B83" w14:textId="36B4B969" w:rsidR="00CF5864" w:rsidRPr="00D93D45" w:rsidRDefault="00CF5864" w:rsidP="00CF5864">
      <w:pPr>
        <w:pStyle w:val="Contenido"/>
        <w:numPr>
          <w:ilvl w:val="0"/>
          <w:numId w:val="7"/>
        </w:numPr>
        <w:rPr>
          <w:rFonts w:ascii="Century Gothic" w:hAnsi="Century Gothic"/>
          <w:b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noProof/>
          <w:color w:val="auto"/>
          <w:sz w:val="20"/>
          <w:szCs w:val="20"/>
        </w:rPr>
        <w:t>ORGANIZADORES</w:t>
      </w:r>
    </w:p>
    <w:p w14:paraId="4E39CBBB" w14:textId="04DA423F" w:rsidR="00CF5864" w:rsidRPr="00D93D45" w:rsidRDefault="00CF5864" w:rsidP="00CF5864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Los organizadores del evento serán los miembros de Comisión de carrera: MSc. Cielito Betancourt, MSc. Graciela Rivera y MSc. Jimena Morales.</w:t>
      </w:r>
    </w:p>
    <w:p w14:paraId="6C591EA9" w14:textId="06A790B7" w:rsidR="00CF5864" w:rsidRPr="00D93D45" w:rsidRDefault="00CF5864" w:rsidP="00CF5864">
      <w:pPr>
        <w:pStyle w:val="Contenido"/>
        <w:numPr>
          <w:ilvl w:val="0"/>
          <w:numId w:val="7"/>
        </w:numPr>
        <w:rPr>
          <w:rFonts w:ascii="Century Gothic" w:hAnsi="Century Gothic"/>
          <w:b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noProof/>
          <w:color w:val="auto"/>
          <w:sz w:val="20"/>
          <w:szCs w:val="20"/>
        </w:rPr>
        <w:t>PARTICIPANTES Y CALENDARIO</w:t>
      </w:r>
    </w:p>
    <w:p w14:paraId="6984CB8B" w14:textId="5E09A13A" w:rsidR="00CF5864" w:rsidRPr="00D93D45" w:rsidRDefault="00CF5864" w:rsidP="00CF5864">
      <w:pPr>
        <w:pStyle w:val="Contenido"/>
        <w:ind w:left="720"/>
        <w:jc w:val="both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Estudiantes de la carrera de enfermería legalmente matriculados</w:t>
      </w:r>
      <w:r w:rsidR="00FC36FB">
        <w:rPr>
          <w:rFonts w:ascii="Century Gothic" w:hAnsi="Century Gothic"/>
          <w:bCs/>
          <w:noProof/>
          <w:color w:val="auto"/>
          <w:sz w:val="20"/>
          <w:szCs w:val="20"/>
        </w:rPr>
        <w:t>,</w:t>
      </w: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 xml:space="preserve"> en cada uno de los niveles. Inscripciones y envío del 27 de agosto al 15 de septiembre del 2020 al correo</w:t>
      </w:r>
      <w:r w:rsidR="00FC36FB">
        <w:rPr>
          <w:rFonts w:ascii="Century Gothic" w:hAnsi="Century Gothic"/>
          <w:bCs/>
          <w:noProof/>
          <w:color w:val="auto"/>
          <w:sz w:val="20"/>
          <w:szCs w:val="20"/>
        </w:rPr>
        <w:t>:</w:t>
      </w: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 xml:space="preserve"> comision-apoyoformacion@unach.edu.ec (Comisión de carrera</w:t>
      </w:r>
      <w:r w:rsidR="00FC36FB">
        <w:rPr>
          <w:rFonts w:ascii="Century Gothic" w:hAnsi="Century Gothic"/>
          <w:bCs/>
          <w:noProof/>
          <w:color w:val="auto"/>
          <w:sz w:val="20"/>
          <w:szCs w:val="20"/>
        </w:rPr>
        <w:t xml:space="preserve"> de Enfermería</w:t>
      </w: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)</w:t>
      </w:r>
    </w:p>
    <w:p w14:paraId="524B9FE0" w14:textId="4AF2A6EC" w:rsidR="00CF5864" w:rsidRPr="00D93D45" w:rsidRDefault="00CF5864" w:rsidP="00CF5864">
      <w:pPr>
        <w:pStyle w:val="Contenido"/>
        <w:ind w:left="720"/>
        <w:jc w:val="both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Calificación</w:t>
      </w:r>
      <w:r w:rsidR="00FC36FB">
        <w:rPr>
          <w:rFonts w:ascii="Century Gothic" w:hAnsi="Century Gothic"/>
          <w:bCs/>
          <w:noProof/>
          <w:color w:val="auto"/>
          <w:sz w:val="20"/>
          <w:szCs w:val="20"/>
        </w:rPr>
        <w:t xml:space="preserve"> y presentación</w:t>
      </w: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: 17 de septiembre del 2020.</w:t>
      </w:r>
    </w:p>
    <w:p w14:paraId="6567623E" w14:textId="20FBAF75" w:rsidR="00CF5864" w:rsidRPr="00D93D45" w:rsidRDefault="00CF5864" w:rsidP="00CF5864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Publicación de resultados y premiación: 17 de septiembre del 2020.</w:t>
      </w:r>
    </w:p>
    <w:p w14:paraId="19A03574" w14:textId="4C8AC32F" w:rsidR="00D93D45" w:rsidRDefault="00D93D45" w:rsidP="00CF5864">
      <w:pPr>
        <w:pStyle w:val="Contenido"/>
        <w:numPr>
          <w:ilvl w:val="0"/>
          <w:numId w:val="7"/>
        </w:numPr>
        <w:rPr>
          <w:rFonts w:ascii="Century Gothic" w:hAnsi="Century Gothic"/>
          <w:b/>
          <w:noProof/>
          <w:color w:val="auto"/>
          <w:sz w:val="20"/>
          <w:szCs w:val="20"/>
        </w:rPr>
      </w:pPr>
      <w:r>
        <w:rPr>
          <w:rFonts w:ascii="Century Gothic" w:hAnsi="Century Gothic"/>
          <w:b/>
          <w:noProof/>
          <w:color w:val="auto"/>
          <w:sz w:val="20"/>
          <w:szCs w:val="20"/>
        </w:rPr>
        <w:t>ENVÍO</w:t>
      </w:r>
    </w:p>
    <w:p w14:paraId="026EB074" w14:textId="601EA9C6" w:rsidR="00D93D45" w:rsidRPr="0045626F" w:rsidRDefault="00D93D45" w:rsidP="00D93D45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45626F">
        <w:rPr>
          <w:rFonts w:ascii="Century Gothic" w:hAnsi="Century Gothic"/>
          <w:bCs/>
          <w:noProof/>
          <w:color w:val="auto"/>
          <w:sz w:val="20"/>
          <w:szCs w:val="20"/>
        </w:rPr>
        <w:t>Los participantes designarán un autor de correspondencia</w:t>
      </w:r>
      <w:r w:rsidR="00FC36FB">
        <w:rPr>
          <w:rFonts w:ascii="Century Gothic" w:hAnsi="Century Gothic"/>
          <w:bCs/>
          <w:noProof/>
          <w:color w:val="auto"/>
          <w:sz w:val="20"/>
          <w:szCs w:val="20"/>
        </w:rPr>
        <w:t>,</w:t>
      </w:r>
      <w:r w:rsidRPr="0045626F">
        <w:rPr>
          <w:rFonts w:ascii="Century Gothic" w:hAnsi="Century Gothic"/>
          <w:bCs/>
          <w:noProof/>
          <w:color w:val="auto"/>
          <w:sz w:val="20"/>
          <w:szCs w:val="20"/>
        </w:rPr>
        <w:t xml:space="preserve"> quien será responsable del envío </w:t>
      </w:r>
      <w:r w:rsidR="0045626F" w:rsidRPr="0045626F">
        <w:rPr>
          <w:rFonts w:ascii="Century Gothic" w:hAnsi="Century Gothic"/>
          <w:bCs/>
          <w:noProof/>
          <w:color w:val="auto"/>
          <w:sz w:val="20"/>
          <w:szCs w:val="20"/>
        </w:rPr>
        <w:t>de la participación, debe adjuntar: la ficha de inscripción (anexo1), el artículo original en PDF y el material de presentación (</w:t>
      </w:r>
      <w:r w:rsidR="004C3AFD">
        <w:rPr>
          <w:rFonts w:ascii="Century Gothic" w:hAnsi="Century Gothic"/>
          <w:bCs/>
          <w:noProof/>
          <w:color w:val="auto"/>
          <w:sz w:val="20"/>
          <w:szCs w:val="20"/>
        </w:rPr>
        <w:t xml:space="preserve">Póster </w:t>
      </w:r>
      <w:r w:rsidR="0045626F" w:rsidRPr="0045626F">
        <w:rPr>
          <w:rFonts w:ascii="Century Gothic" w:hAnsi="Century Gothic"/>
          <w:bCs/>
          <w:noProof/>
          <w:color w:val="auto"/>
          <w:sz w:val="20"/>
          <w:szCs w:val="20"/>
        </w:rPr>
        <w:t>anexo 2</w:t>
      </w:r>
      <w:r w:rsidR="004C3AFD">
        <w:rPr>
          <w:rFonts w:ascii="Century Gothic" w:hAnsi="Century Gothic"/>
          <w:bCs/>
          <w:noProof/>
          <w:color w:val="auto"/>
          <w:sz w:val="20"/>
          <w:szCs w:val="20"/>
        </w:rPr>
        <w:t xml:space="preserve"> o diapositivas</w:t>
      </w:r>
      <w:r w:rsidR="0045626F" w:rsidRPr="0045626F">
        <w:rPr>
          <w:rFonts w:ascii="Century Gothic" w:hAnsi="Century Gothic"/>
          <w:bCs/>
          <w:noProof/>
          <w:color w:val="auto"/>
          <w:sz w:val="20"/>
          <w:szCs w:val="20"/>
        </w:rPr>
        <w:t>)</w:t>
      </w:r>
      <w:r w:rsidR="0045626F">
        <w:rPr>
          <w:rFonts w:ascii="Century Gothic" w:hAnsi="Century Gothic"/>
          <w:bCs/>
          <w:noProof/>
          <w:color w:val="auto"/>
          <w:sz w:val="20"/>
          <w:szCs w:val="20"/>
        </w:rPr>
        <w:t>.</w:t>
      </w:r>
      <w:r w:rsidR="00845A9F" w:rsidRPr="00845A9F">
        <w:rPr>
          <w:rFonts w:ascii="Century Gothic" w:hAnsi="Century Gothic"/>
          <w:b/>
          <w:noProof/>
          <w:color w:val="FF0000"/>
          <w:sz w:val="20"/>
          <w:szCs w:val="20"/>
        </w:rPr>
        <w:t xml:space="preserve"> Las inscripciones están abiertas hasta el 15 de septiembre del 2020 a las 12:00 (medio día)</w:t>
      </w:r>
    </w:p>
    <w:p w14:paraId="3C5CDB37" w14:textId="2EC6BF28" w:rsidR="00CF5864" w:rsidRPr="00D93D45" w:rsidRDefault="00CF5864" w:rsidP="00CF5864">
      <w:pPr>
        <w:pStyle w:val="Contenido"/>
        <w:numPr>
          <w:ilvl w:val="0"/>
          <w:numId w:val="7"/>
        </w:numPr>
        <w:rPr>
          <w:rFonts w:ascii="Century Gothic" w:hAnsi="Century Gothic"/>
          <w:b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noProof/>
          <w:color w:val="auto"/>
          <w:sz w:val="20"/>
          <w:szCs w:val="20"/>
        </w:rPr>
        <w:t>CALIFICACIÓN</w:t>
      </w:r>
    </w:p>
    <w:p w14:paraId="43A44956" w14:textId="57AF711D" w:rsidR="00CF5864" w:rsidRDefault="00CF5864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noProof/>
          <w:color w:val="auto"/>
          <w:sz w:val="20"/>
          <w:szCs w:val="20"/>
        </w:rPr>
        <w:t>La calificación se realizará atendiendo a los siguientes criterios:</w:t>
      </w:r>
    </w:p>
    <w:p w14:paraId="0093557B" w14:textId="2F431166" w:rsidR="00FC36FB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3AFF34FF" w14:textId="6BA0EFCA" w:rsidR="00FC36FB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181C161E" w14:textId="08892896" w:rsidR="00FC36FB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10E6B200" w14:textId="7D47639E" w:rsidR="00FC36FB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36C59863" w14:textId="5573EEB2" w:rsidR="00FC36FB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5B990F9C" w14:textId="19F8B18F" w:rsidR="00FC36FB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74C08546" w14:textId="18C5D5D4" w:rsidR="00FC36FB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78A8E22E" w14:textId="01F9F973" w:rsidR="00FC36FB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6DE35245" w14:textId="44D80253" w:rsidR="00FC36FB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2DDE123B" w14:textId="77777777" w:rsidR="00FC36FB" w:rsidRPr="00D93D45" w:rsidRDefault="00FC36FB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653"/>
        <w:gridCol w:w="995"/>
        <w:gridCol w:w="935"/>
        <w:gridCol w:w="927"/>
        <w:gridCol w:w="894"/>
        <w:gridCol w:w="1088"/>
        <w:gridCol w:w="841"/>
        <w:gridCol w:w="906"/>
        <w:gridCol w:w="846"/>
        <w:gridCol w:w="1004"/>
      </w:tblGrid>
      <w:tr w:rsidR="002A239E" w:rsidRPr="0045626F" w14:paraId="2AE7E45B" w14:textId="4A43C08D" w:rsidTr="00FC36FB">
        <w:tc>
          <w:tcPr>
            <w:tcW w:w="1119" w:type="dxa"/>
            <w:vMerge w:val="restart"/>
          </w:tcPr>
          <w:p w14:paraId="156BF011" w14:textId="7155AB1E" w:rsidR="000166C3" w:rsidRPr="0045626F" w:rsidRDefault="000166C3" w:rsidP="000166C3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Participante</w:t>
            </w:r>
            <w:r w:rsidR="002A239E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/s</w:t>
            </w:r>
          </w:p>
        </w:tc>
        <w:tc>
          <w:tcPr>
            <w:tcW w:w="648" w:type="dxa"/>
            <w:vMerge w:val="restart"/>
          </w:tcPr>
          <w:p w14:paraId="3B0B76D4" w14:textId="0E631087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Nivel y paralelo</w:t>
            </w:r>
          </w:p>
        </w:tc>
        <w:tc>
          <w:tcPr>
            <w:tcW w:w="987" w:type="dxa"/>
          </w:tcPr>
          <w:p w14:paraId="68E58647" w14:textId="29F1C47B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Título e introducción</w:t>
            </w:r>
          </w:p>
        </w:tc>
        <w:tc>
          <w:tcPr>
            <w:tcW w:w="807" w:type="dxa"/>
          </w:tcPr>
          <w:p w14:paraId="485D4449" w14:textId="08E86D22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Objetivo</w:t>
            </w:r>
            <w:r w:rsidR="00FC36FB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/</w:t>
            </w: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s</w:t>
            </w:r>
          </w:p>
        </w:tc>
        <w:tc>
          <w:tcPr>
            <w:tcW w:w="920" w:type="dxa"/>
          </w:tcPr>
          <w:p w14:paraId="3D116CFA" w14:textId="0A3D8BBA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Contenido</w:t>
            </w:r>
          </w:p>
        </w:tc>
        <w:tc>
          <w:tcPr>
            <w:tcW w:w="928" w:type="dxa"/>
          </w:tcPr>
          <w:p w14:paraId="608E7F18" w14:textId="2D8679AF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Metodología</w:t>
            </w:r>
          </w:p>
        </w:tc>
        <w:tc>
          <w:tcPr>
            <w:tcW w:w="1079" w:type="dxa"/>
          </w:tcPr>
          <w:p w14:paraId="55AEB879" w14:textId="26766952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Resultados, discusión y conclusiones</w:t>
            </w:r>
          </w:p>
        </w:tc>
        <w:tc>
          <w:tcPr>
            <w:tcW w:w="834" w:type="dxa"/>
          </w:tcPr>
          <w:p w14:paraId="3C84284D" w14:textId="58A58601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Calidad del documento proyectado</w:t>
            </w:r>
          </w:p>
        </w:tc>
        <w:tc>
          <w:tcPr>
            <w:tcW w:w="872" w:type="dxa"/>
          </w:tcPr>
          <w:p w14:paraId="695036B6" w14:textId="1A89A436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Disertación</w:t>
            </w:r>
          </w:p>
        </w:tc>
        <w:tc>
          <w:tcPr>
            <w:tcW w:w="840" w:type="dxa"/>
          </w:tcPr>
          <w:p w14:paraId="31BC6104" w14:textId="770A9D1F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Calificación</w:t>
            </w:r>
            <w:r w:rsidR="00FC36FB">
              <w:rPr>
                <w:rFonts w:ascii="Century Gothic" w:hAnsi="Century Gothic" w:cs="Times New Roman"/>
                <w:sz w:val="16"/>
                <w:szCs w:val="16"/>
                <w:lang w:val="es-EC"/>
              </w:rPr>
              <w:t xml:space="preserve"> total</w:t>
            </w:r>
          </w:p>
        </w:tc>
        <w:tc>
          <w:tcPr>
            <w:tcW w:w="995" w:type="dxa"/>
          </w:tcPr>
          <w:p w14:paraId="243ECD45" w14:textId="088EBA1B" w:rsidR="000166C3" w:rsidRPr="0045626F" w:rsidRDefault="000166C3" w:rsidP="00FD56E7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Observaciones</w:t>
            </w:r>
          </w:p>
        </w:tc>
      </w:tr>
      <w:tr w:rsidR="002A239E" w:rsidRPr="0045626F" w14:paraId="47D8C925" w14:textId="1855A710" w:rsidTr="00FC36FB">
        <w:tc>
          <w:tcPr>
            <w:tcW w:w="1119" w:type="dxa"/>
            <w:vMerge/>
          </w:tcPr>
          <w:p w14:paraId="1D304E34" w14:textId="77777777" w:rsidR="000166C3" w:rsidRPr="0045626F" w:rsidRDefault="000166C3" w:rsidP="000166C3">
            <w:pPr>
              <w:jc w:val="both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</w:p>
        </w:tc>
        <w:tc>
          <w:tcPr>
            <w:tcW w:w="648" w:type="dxa"/>
            <w:vMerge/>
          </w:tcPr>
          <w:p w14:paraId="75DAD064" w14:textId="77777777" w:rsidR="000166C3" w:rsidRPr="0045626F" w:rsidRDefault="000166C3" w:rsidP="000166C3">
            <w:pPr>
              <w:pStyle w:val="Contenido"/>
              <w:rPr>
                <w:rFonts w:ascii="Century Gothic" w:hAnsi="Century Gothic" w:cs="Times New Roman"/>
                <w:b/>
                <w:bCs/>
                <w:sz w:val="16"/>
                <w:szCs w:val="16"/>
                <w:lang w:val="es-EC"/>
              </w:rPr>
            </w:pPr>
          </w:p>
        </w:tc>
        <w:tc>
          <w:tcPr>
            <w:tcW w:w="987" w:type="dxa"/>
          </w:tcPr>
          <w:p w14:paraId="51476816" w14:textId="77777777" w:rsidR="000166C3" w:rsidRPr="0045626F" w:rsidRDefault="000166C3" w:rsidP="000166C3">
            <w:pPr>
              <w:pStyle w:val="Contenido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 xml:space="preserve">La investigación tiene una introducción que delimita el tema y el planteamiento del problema en forma clara, precisa y que tiene relación con el título </w:t>
            </w:r>
          </w:p>
          <w:p w14:paraId="6134DDE1" w14:textId="2053FE16" w:rsidR="000166C3" w:rsidRPr="0045626F" w:rsidRDefault="000166C3" w:rsidP="000166C3">
            <w:pPr>
              <w:pStyle w:val="Contenido"/>
              <w:rPr>
                <w:rFonts w:ascii="Century Gothic" w:hAnsi="Century Gothic"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 w:cs="Times New Roman"/>
                <w:b/>
                <w:bCs/>
                <w:sz w:val="16"/>
                <w:szCs w:val="16"/>
                <w:lang w:val="es-EC"/>
              </w:rPr>
              <w:t>2.0 puntos</w:t>
            </w:r>
          </w:p>
        </w:tc>
        <w:tc>
          <w:tcPr>
            <w:tcW w:w="807" w:type="dxa"/>
          </w:tcPr>
          <w:p w14:paraId="2CEB5005" w14:textId="308622E3" w:rsidR="000166C3" w:rsidRPr="0045626F" w:rsidRDefault="000166C3" w:rsidP="000166C3">
            <w:pPr>
              <w:pStyle w:val="Contenido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Los objetivos permiten conocer la orientación del trabajo y lo que se espera de</w:t>
            </w:r>
            <w:r w:rsidR="00FC36FB">
              <w:rPr>
                <w:rFonts w:ascii="Century Gothic" w:hAnsi="Century Gothic" w:cs="Times New Roman"/>
                <w:sz w:val="16"/>
                <w:szCs w:val="16"/>
                <w:lang w:val="es-EC"/>
              </w:rPr>
              <w:t xml:space="preserve"> la investigación</w:t>
            </w: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.</w:t>
            </w:r>
          </w:p>
          <w:p w14:paraId="4430FB65" w14:textId="5A699A5E" w:rsidR="000166C3" w:rsidRPr="0045626F" w:rsidRDefault="000166C3" w:rsidP="000166C3">
            <w:pPr>
              <w:pStyle w:val="Contenido"/>
              <w:rPr>
                <w:rFonts w:ascii="Century Gothic" w:hAnsi="Century Gothic"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 w:cs="Times New Roman"/>
                <w:b/>
                <w:bCs/>
                <w:sz w:val="16"/>
                <w:szCs w:val="16"/>
                <w:lang w:val="es-EC"/>
              </w:rPr>
              <w:t>2.0 puntos</w:t>
            </w:r>
          </w:p>
        </w:tc>
        <w:tc>
          <w:tcPr>
            <w:tcW w:w="920" w:type="dxa"/>
          </w:tcPr>
          <w:p w14:paraId="74AEC993" w14:textId="77777777" w:rsidR="000166C3" w:rsidRPr="0045626F" w:rsidRDefault="000166C3" w:rsidP="000166C3">
            <w:pPr>
              <w:pStyle w:val="Contenido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En su estructura cuenta por lo menos con título, autores, introducción, metodología, resultados, discusión, conclusiones y bibliografía.</w:t>
            </w:r>
          </w:p>
          <w:p w14:paraId="262938CB" w14:textId="7078149F" w:rsidR="000166C3" w:rsidRPr="0045626F" w:rsidRDefault="000166C3" w:rsidP="000166C3">
            <w:pPr>
              <w:pStyle w:val="Contenido"/>
              <w:rPr>
                <w:rFonts w:ascii="Century Gothic" w:hAnsi="Century Gothic"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 w:cs="Times New Roman"/>
                <w:b/>
                <w:bCs/>
                <w:sz w:val="16"/>
                <w:szCs w:val="16"/>
                <w:lang w:val="es-EC"/>
              </w:rPr>
              <w:t>2.0 puntos</w:t>
            </w:r>
          </w:p>
        </w:tc>
        <w:tc>
          <w:tcPr>
            <w:tcW w:w="928" w:type="dxa"/>
          </w:tcPr>
          <w:p w14:paraId="4B7DE3B1" w14:textId="0C294CD4" w:rsidR="000166C3" w:rsidRPr="0045626F" w:rsidRDefault="000166C3" w:rsidP="000166C3">
            <w:pPr>
              <w:pStyle w:val="Contenido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Contiene al</w:t>
            </w:r>
            <w:r w:rsidR="00FC36FB">
              <w:rPr>
                <w:rFonts w:ascii="Century Gothic" w:hAnsi="Century Gothic" w:cs="Times New Roman"/>
                <w:sz w:val="16"/>
                <w:szCs w:val="16"/>
                <w:lang w:val="es-EC"/>
              </w:rPr>
              <w:t xml:space="preserve"> </w:t>
            </w: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menos</w:t>
            </w:r>
            <w:r w:rsidR="00FC36FB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:</w:t>
            </w: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 xml:space="preserve"> método, enfoque, técnicas</w:t>
            </w:r>
            <w:r w:rsidR="00FC36FB">
              <w:rPr>
                <w:rFonts w:ascii="Century Gothic" w:hAnsi="Century Gothic" w:cs="Times New Roman"/>
                <w:sz w:val="16"/>
                <w:szCs w:val="16"/>
                <w:lang w:val="es-EC"/>
              </w:rPr>
              <w:t xml:space="preserve"> e</w:t>
            </w: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 xml:space="preserve"> instrumentos. Es adecuada para el tipo de estudio.</w:t>
            </w:r>
          </w:p>
          <w:p w14:paraId="16749B31" w14:textId="3794CBFA" w:rsidR="000166C3" w:rsidRPr="0045626F" w:rsidRDefault="000166C3" w:rsidP="000166C3">
            <w:pPr>
              <w:pStyle w:val="Contenido"/>
              <w:rPr>
                <w:rFonts w:ascii="Century Gothic" w:hAnsi="Century Gothic"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 w:cs="Times New Roman"/>
                <w:b/>
                <w:bCs/>
                <w:sz w:val="16"/>
                <w:szCs w:val="16"/>
                <w:lang w:val="es-EC"/>
              </w:rPr>
              <w:t>2.0 puntos</w:t>
            </w:r>
          </w:p>
        </w:tc>
        <w:tc>
          <w:tcPr>
            <w:tcW w:w="1079" w:type="dxa"/>
          </w:tcPr>
          <w:p w14:paraId="65676A6E" w14:textId="77777777" w:rsidR="000166C3" w:rsidRPr="0045626F" w:rsidRDefault="000166C3" w:rsidP="000166C3">
            <w:pPr>
              <w:pStyle w:val="Contenido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Los resultados responden a los objetivos planteados y demuestran sustento bibliográfico triangulado, así como el posicionamiento del autor. Las conclusiones se respaldan en los resultados y responden a los objetivos</w:t>
            </w:r>
          </w:p>
          <w:p w14:paraId="1272594E" w14:textId="4B6AE117" w:rsidR="000166C3" w:rsidRPr="0045626F" w:rsidRDefault="000166C3" w:rsidP="000166C3">
            <w:pPr>
              <w:pStyle w:val="Contenido"/>
              <w:rPr>
                <w:rFonts w:ascii="Century Gothic" w:hAnsi="Century Gothic"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 w:cs="Times New Roman"/>
                <w:b/>
                <w:bCs/>
                <w:sz w:val="16"/>
                <w:szCs w:val="16"/>
                <w:lang w:val="es-EC"/>
              </w:rPr>
              <w:t>2.0 puntos</w:t>
            </w:r>
          </w:p>
        </w:tc>
        <w:tc>
          <w:tcPr>
            <w:tcW w:w="834" w:type="dxa"/>
          </w:tcPr>
          <w:p w14:paraId="5B18A046" w14:textId="77777777" w:rsidR="000166C3" w:rsidRPr="0045626F" w:rsidRDefault="000166C3" w:rsidP="000166C3">
            <w:pPr>
              <w:pStyle w:val="Contenido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El diseño es creativo, permite la visibilidad, sin evidenciar errores ortográficos y de redacción.</w:t>
            </w:r>
          </w:p>
          <w:p w14:paraId="7F169B74" w14:textId="5AC973BF" w:rsidR="000166C3" w:rsidRPr="0045626F" w:rsidRDefault="000166C3" w:rsidP="000166C3">
            <w:pPr>
              <w:pStyle w:val="Contenido"/>
              <w:rPr>
                <w:rFonts w:ascii="Century Gothic" w:hAnsi="Century Gothic"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 w:cs="Times New Roman"/>
                <w:b/>
                <w:bCs/>
                <w:sz w:val="16"/>
                <w:szCs w:val="16"/>
                <w:lang w:val="es-EC"/>
              </w:rPr>
              <w:t>2.0 puntos</w:t>
            </w:r>
          </w:p>
        </w:tc>
        <w:tc>
          <w:tcPr>
            <w:tcW w:w="872" w:type="dxa"/>
          </w:tcPr>
          <w:p w14:paraId="719EB230" w14:textId="2A889B7A" w:rsidR="000166C3" w:rsidRPr="0045626F" w:rsidRDefault="000166C3" w:rsidP="000166C3">
            <w:pPr>
              <w:pStyle w:val="Contenido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 xml:space="preserve">Uso y vocalización apropiados de las palabras y </w:t>
            </w:r>
            <w:r w:rsidR="002A239E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demuestra fluidez y seguridad en la presentación</w:t>
            </w:r>
          </w:p>
          <w:p w14:paraId="21D213AD" w14:textId="7026BE91" w:rsidR="000166C3" w:rsidRPr="0045626F" w:rsidRDefault="000166C3" w:rsidP="000166C3">
            <w:pPr>
              <w:pStyle w:val="Contenido"/>
              <w:rPr>
                <w:rFonts w:ascii="Century Gothic" w:hAnsi="Century Gothic"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 w:cs="Times New Roman"/>
                <w:b/>
                <w:bCs/>
                <w:sz w:val="16"/>
                <w:szCs w:val="16"/>
                <w:lang w:val="es-EC"/>
              </w:rPr>
              <w:t>2.0 puntos</w:t>
            </w:r>
          </w:p>
        </w:tc>
        <w:tc>
          <w:tcPr>
            <w:tcW w:w="840" w:type="dxa"/>
          </w:tcPr>
          <w:p w14:paraId="6A02C7E9" w14:textId="5732FAF0" w:rsidR="000166C3" w:rsidRPr="0045626F" w:rsidRDefault="002A239E" w:rsidP="000166C3">
            <w:pPr>
              <w:pStyle w:val="Contenido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>
              <w:rPr>
                <w:rFonts w:ascii="Century Gothic" w:hAnsi="Century Gothic" w:cs="Times New Roman"/>
                <w:sz w:val="16"/>
                <w:szCs w:val="16"/>
                <w:lang w:val="es-EC"/>
              </w:rPr>
              <w:t>(</w:t>
            </w:r>
            <w:r w:rsidR="000166C3"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Escriba la calificación total obtenida sobre 14 puntos</w:t>
            </w:r>
            <w:r>
              <w:rPr>
                <w:rFonts w:ascii="Century Gothic" w:hAnsi="Century Gothic" w:cs="Times New Roman"/>
                <w:sz w:val="16"/>
                <w:szCs w:val="16"/>
                <w:lang w:val="es-EC"/>
              </w:rPr>
              <w:t>)</w:t>
            </w:r>
          </w:p>
        </w:tc>
        <w:tc>
          <w:tcPr>
            <w:tcW w:w="995" w:type="dxa"/>
          </w:tcPr>
          <w:p w14:paraId="28F6BFDF" w14:textId="0526D24A" w:rsidR="000166C3" w:rsidRPr="0045626F" w:rsidRDefault="002A239E" w:rsidP="000166C3">
            <w:pPr>
              <w:pStyle w:val="Contenido"/>
              <w:rPr>
                <w:rFonts w:ascii="Century Gothic" w:hAnsi="Century Gothic" w:cs="Times New Roman"/>
                <w:sz w:val="16"/>
                <w:szCs w:val="16"/>
                <w:lang w:val="es-EC"/>
              </w:rPr>
            </w:pPr>
            <w:r>
              <w:rPr>
                <w:rFonts w:ascii="Century Gothic" w:hAnsi="Century Gothic" w:cs="Times New Roman"/>
                <w:sz w:val="16"/>
                <w:szCs w:val="16"/>
                <w:lang w:val="es-EC"/>
              </w:rPr>
              <w:t>(</w:t>
            </w:r>
            <w:r w:rsidR="000166C3"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Escriba prim</w:t>
            </w:r>
            <w:r w:rsidR="00FC36FB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e</w:t>
            </w:r>
            <w:r w:rsidR="000166C3"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>ro, segundo o tercer lugar frente a los participantes ganadores</w:t>
            </w:r>
            <w:r>
              <w:rPr>
                <w:rFonts w:ascii="Century Gothic" w:hAnsi="Century Gothic" w:cs="Times New Roman"/>
                <w:sz w:val="16"/>
                <w:szCs w:val="16"/>
                <w:lang w:val="es-EC"/>
              </w:rPr>
              <w:t>,</w:t>
            </w:r>
            <w:r w:rsidR="000166C3" w:rsidRPr="0045626F">
              <w:rPr>
                <w:rFonts w:ascii="Century Gothic" w:hAnsi="Century Gothic" w:cs="Times New Roman"/>
                <w:sz w:val="16"/>
                <w:szCs w:val="16"/>
                <w:lang w:val="es-EC"/>
              </w:rPr>
              <w:t xml:space="preserve"> según corresponda</w:t>
            </w:r>
            <w:r>
              <w:rPr>
                <w:rFonts w:ascii="Century Gothic" w:hAnsi="Century Gothic" w:cs="Times New Roman"/>
                <w:sz w:val="16"/>
                <w:szCs w:val="16"/>
                <w:lang w:val="es-EC"/>
              </w:rPr>
              <w:t>)</w:t>
            </w:r>
          </w:p>
        </w:tc>
      </w:tr>
      <w:tr w:rsidR="002A239E" w:rsidRPr="0045626F" w14:paraId="315F3199" w14:textId="1D2B8430" w:rsidTr="00FC36FB">
        <w:tc>
          <w:tcPr>
            <w:tcW w:w="1119" w:type="dxa"/>
          </w:tcPr>
          <w:p w14:paraId="62A9790A" w14:textId="441B8AB2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  <w:t>XXX</w:t>
            </w:r>
          </w:p>
        </w:tc>
        <w:tc>
          <w:tcPr>
            <w:tcW w:w="648" w:type="dxa"/>
          </w:tcPr>
          <w:p w14:paraId="5FCEF20D" w14:textId="6B5F703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  <w:t>XX</w:t>
            </w:r>
          </w:p>
        </w:tc>
        <w:tc>
          <w:tcPr>
            <w:tcW w:w="987" w:type="dxa"/>
          </w:tcPr>
          <w:p w14:paraId="1A95645A" w14:textId="66798ACE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07" w:type="dxa"/>
          </w:tcPr>
          <w:p w14:paraId="7037A3DD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20" w:type="dxa"/>
          </w:tcPr>
          <w:p w14:paraId="219646F4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28" w:type="dxa"/>
          </w:tcPr>
          <w:p w14:paraId="1D2CC740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079" w:type="dxa"/>
          </w:tcPr>
          <w:p w14:paraId="59E49619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34" w:type="dxa"/>
          </w:tcPr>
          <w:p w14:paraId="17D837F5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72" w:type="dxa"/>
          </w:tcPr>
          <w:p w14:paraId="073B086E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40" w:type="dxa"/>
          </w:tcPr>
          <w:p w14:paraId="5AA6F4C9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95" w:type="dxa"/>
          </w:tcPr>
          <w:p w14:paraId="297AE56E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</w:tr>
      <w:tr w:rsidR="002A239E" w:rsidRPr="0045626F" w14:paraId="5141A629" w14:textId="77777777" w:rsidTr="00FC36FB">
        <w:tc>
          <w:tcPr>
            <w:tcW w:w="1119" w:type="dxa"/>
          </w:tcPr>
          <w:p w14:paraId="41631749" w14:textId="3435B7C1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  <w:t>XXX</w:t>
            </w:r>
          </w:p>
        </w:tc>
        <w:tc>
          <w:tcPr>
            <w:tcW w:w="648" w:type="dxa"/>
          </w:tcPr>
          <w:p w14:paraId="11812057" w14:textId="6ACCB34F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  <w:t>XX</w:t>
            </w:r>
          </w:p>
        </w:tc>
        <w:tc>
          <w:tcPr>
            <w:tcW w:w="987" w:type="dxa"/>
          </w:tcPr>
          <w:p w14:paraId="21C274C3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07" w:type="dxa"/>
          </w:tcPr>
          <w:p w14:paraId="3C06176F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20" w:type="dxa"/>
          </w:tcPr>
          <w:p w14:paraId="50BDD8D0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28" w:type="dxa"/>
          </w:tcPr>
          <w:p w14:paraId="1E337516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079" w:type="dxa"/>
          </w:tcPr>
          <w:p w14:paraId="371F9872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34" w:type="dxa"/>
          </w:tcPr>
          <w:p w14:paraId="522823E1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72" w:type="dxa"/>
          </w:tcPr>
          <w:p w14:paraId="68F5601A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40" w:type="dxa"/>
          </w:tcPr>
          <w:p w14:paraId="2874BED5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95" w:type="dxa"/>
          </w:tcPr>
          <w:p w14:paraId="21C9AEBF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</w:tr>
      <w:tr w:rsidR="002A239E" w:rsidRPr="0045626F" w14:paraId="68B75368" w14:textId="77777777" w:rsidTr="00FC36FB">
        <w:tc>
          <w:tcPr>
            <w:tcW w:w="1119" w:type="dxa"/>
          </w:tcPr>
          <w:p w14:paraId="4E8D4A51" w14:textId="0C71B65D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  <w:t>XXX</w:t>
            </w:r>
          </w:p>
        </w:tc>
        <w:tc>
          <w:tcPr>
            <w:tcW w:w="648" w:type="dxa"/>
          </w:tcPr>
          <w:p w14:paraId="1D68DBF9" w14:textId="283AF6E0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  <w:r w:rsidRPr="0045626F"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  <w:t>XX</w:t>
            </w:r>
          </w:p>
        </w:tc>
        <w:tc>
          <w:tcPr>
            <w:tcW w:w="987" w:type="dxa"/>
          </w:tcPr>
          <w:p w14:paraId="5ACBA211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07" w:type="dxa"/>
          </w:tcPr>
          <w:p w14:paraId="5115525F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20" w:type="dxa"/>
          </w:tcPr>
          <w:p w14:paraId="3A05EB71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28" w:type="dxa"/>
          </w:tcPr>
          <w:p w14:paraId="10261B3B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079" w:type="dxa"/>
          </w:tcPr>
          <w:p w14:paraId="20EF5D5C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34" w:type="dxa"/>
          </w:tcPr>
          <w:p w14:paraId="19DD4B5F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72" w:type="dxa"/>
          </w:tcPr>
          <w:p w14:paraId="59A130C9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840" w:type="dxa"/>
          </w:tcPr>
          <w:p w14:paraId="17D96E7B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  <w:tc>
          <w:tcPr>
            <w:tcW w:w="995" w:type="dxa"/>
          </w:tcPr>
          <w:p w14:paraId="0B7027E6" w14:textId="77777777" w:rsidR="000166C3" w:rsidRPr="0045626F" w:rsidRDefault="000166C3" w:rsidP="000166C3">
            <w:pPr>
              <w:pStyle w:val="Contenido"/>
              <w:rPr>
                <w:rFonts w:ascii="Century Gothic" w:hAnsi="Century Gothic"/>
                <w:b/>
                <w:noProof/>
                <w:color w:val="auto"/>
                <w:sz w:val="16"/>
                <w:szCs w:val="16"/>
              </w:rPr>
            </w:pPr>
          </w:p>
        </w:tc>
      </w:tr>
    </w:tbl>
    <w:p w14:paraId="61F3EE4F" w14:textId="055C5675" w:rsidR="00FD56E7" w:rsidRPr="00D93D45" w:rsidRDefault="000166C3" w:rsidP="00CF5864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La calificación obtenida será de 1 a 14 puntos.</w:t>
      </w:r>
    </w:p>
    <w:p w14:paraId="2F4A043C" w14:textId="77777777" w:rsidR="00FD56E7" w:rsidRPr="00D93D45" w:rsidRDefault="00FD56E7" w:rsidP="00CF5864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</w:p>
    <w:p w14:paraId="032DDDA7" w14:textId="0D6FC574" w:rsidR="000166C3" w:rsidRPr="00D93D45" w:rsidRDefault="000166C3" w:rsidP="00CF5864">
      <w:pPr>
        <w:pStyle w:val="Contenido"/>
        <w:numPr>
          <w:ilvl w:val="0"/>
          <w:numId w:val="7"/>
        </w:numPr>
        <w:rPr>
          <w:rFonts w:ascii="Century Gothic" w:hAnsi="Century Gothic"/>
          <w:b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noProof/>
          <w:color w:val="auto"/>
          <w:sz w:val="20"/>
          <w:szCs w:val="20"/>
        </w:rPr>
        <w:t>PREMIACIÓN</w:t>
      </w:r>
    </w:p>
    <w:p w14:paraId="13F6AC8A" w14:textId="22ADD10A" w:rsidR="000166C3" w:rsidRPr="00D93D45" w:rsidRDefault="000166C3" w:rsidP="000166C3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Se premiará al primero, segundo y tercer lugar.</w:t>
      </w:r>
    </w:p>
    <w:p w14:paraId="7E4AA685" w14:textId="01393804" w:rsidR="00F97412" w:rsidRPr="00D93D45" w:rsidRDefault="005340C0" w:rsidP="00CF5864">
      <w:pPr>
        <w:pStyle w:val="Contenido"/>
        <w:numPr>
          <w:ilvl w:val="0"/>
          <w:numId w:val="7"/>
        </w:numPr>
        <w:rPr>
          <w:rFonts w:ascii="Century Gothic" w:hAnsi="Century Gothic"/>
          <w:b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noProof/>
          <w:color w:val="auto"/>
          <w:sz w:val="20"/>
          <w:szCs w:val="20"/>
        </w:rPr>
        <w:t>JURADO CALIFICADOR</w:t>
      </w:r>
    </w:p>
    <w:p w14:paraId="193F874A" w14:textId="2D040C05" w:rsidR="005340C0" w:rsidRPr="002A239E" w:rsidRDefault="000166C3" w:rsidP="000166C3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2A239E">
        <w:rPr>
          <w:rFonts w:ascii="Century Gothic" w:hAnsi="Century Gothic"/>
          <w:bCs/>
          <w:noProof/>
          <w:color w:val="auto"/>
          <w:sz w:val="20"/>
          <w:szCs w:val="20"/>
        </w:rPr>
        <w:t>El jurado calificador estará conformado por:</w:t>
      </w:r>
    </w:p>
    <w:p w14:paraId="0F4DF390" w14:textId="6336ADCB" w:rsidR="000166C3" w:rsidRPr="00D93D45" w:rsidRDefault="000166C3" w:rsidP="000166C3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MSc. Yosbanys Roque</w:t>
      </w:r>
    </w:p>
    <w:p w14:paraId="43B624A8" w14:textId="2898919F" w:rsidR="000166C3" w:rsidRPr="00D93D45" w:rsidRDefault="002A239E" w:rsidP="000166C3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>
        <w:rPr>
          <w:rFonts w:ascii="Century Gothic" w:hAnsi="Century Gothic"/>
          <w:bCs/>
          <w:noProof/>
          <w:color w:val="auto"/>
          <w:sz w:val="20"/>
          <w:szCs w:val="20"/>
        </w:rPr>
        <w:t>PhD</w:t>
      </w:r>
      <w:r w:rsidR="000166C3" w:rsidRPr="00D93D45">
        <w:rPr>
          <w:rFonts w:ascii="Century Gothic" w:hAnsi="Century Gothic"/>
          <w:bCs/>
          <w:noProof/>
          <w:color w:val="auto"/>
          <w:sz w:val="20"/>
          <w:szCs w:val="20"/>
        </w:rPr>
        <w:t xml:space="preserve">. Katiuska </w:t>
      </w:r>
      <w:r w:rsidR="00DC489D" w:rsidRPr="00D93D45">
        <w:rPr>
          <w:rFonts w:ascii="Century Gothic" w:hAnsi="Century Gothic"/>
          <w:bCs/>
          <w:noProof/>
          <w:color w:val="auto"/>
          <w:sz w:val="20"/>
          <w:szCs w:val="20"/>
        </w:rPr>
        <w:t>Figueredo</w:t>
      </w:r>
    </w:p>
    <w:p w14:paraId="6CB68F4F" w14:textId="00173F55" w:rsidR="00DC489D" w:rsidRDefault="00DC489D" w:rsidP="000166C3">
      <w:pPr>
        <w:pStyle w:val="Contenido"/>
        <w:ind w:left="720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Cs/>
          <w:noProof/>
          <w:color w:val="auto"/>
          <w:sz w:val="20"/>
          <w:szCs w:val="20"/>
        </w:rPr>
        <w:t>MSc. Angélica Herrera</w:t>
      </w:r>
    </w:p>
    <w:p w14:paraId="16E546B2" w14:textId="2F6A2FB3" w:rsidR="002A239E" w:rsidRPr="00D93D45" w:rsidRDefault="002A239E" w:rsidP="000166C3">
      <w:pPr>
        <w:pStyle w:val="Contenido"/>
        <w:ind w:left="720"/>
        <w:rPr>
          <w:rFonts w:ascii="Century Gothic" w:hAnsi="Century Gothic"/>
          <w:b/>
          <w:noProof/>
          <w:color w:val="auto"/>
          <w:sz w:val="20"/>
          <w:szCs w:val="20"/>
        </w:rPr>
      </w:pPr>
      <w:r>
        <w:rPr>
          <w:rFonts w:ascii="Century Gothic" w:hAnsi="Century Gothic"/>
          <w:bCs/>
          <w:noProof/>
          <w:color w:val="auto"/>
          <w:sz w:val="20"/>
          <w:szCs w:val="20"/>
        </w:rPr>
        <w:t>MSc. Patricio Flor (o delegado del ICITs)</w:t>
      </w:r>
    </w:p>
    <w:p w14:paraId="478747A5" w14:textId="4D69AD91" w:rsidR="009E0732" w:rsidRPr="00D93D45" w:rsidRDefault="00DC489D" w:rsidP="00DC489D">
      <w:pPr>
        <w:pStyle w:val="Contenido"/>
        <w:numPr>
          <w:ilvl w:val="0"/>
          <w:numId w:val="7"/>
        </w:numPr>
        <w:rPr>
          <w:rFonts w:ascii="Century Gothic" w:hAnsi="Century Gothic"/>
          <w:b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color w:val="auto"/>
          <w:sz w:val="20"/>
          <w:szCs w:val="20"/>
        </w:rPr>
        <w:t>REGLAS GENERALES</w:t>
      </w:r>
    </w:p>
    <w:p w14:paraId="6A3472AF" w14:textId="331F8A2E" w:rsidR="00DC489D" w:rsidRPr="00D93D45" w:rsidRDefault="00DC489D" w:rsidP="00DC489D">
      <w:pPr>
        <w:pStyle w:val="Contenido"/>
        <w:ind w:left="720"/>
        <w:rPr>
          <w:rFonts w:ascii="Century Gothic" w:hAnsi="Century Gothic"/>
          <w:b/>
          <w:color w:val="auto"/>
          <w:sz w:val="20"/>
          <w:szCs w:val="20"/>
        </w:rPr>
      </w:pPr>
      <w:r w:rsidRPr="00D93D45">
        <w:rPr>
          <w:rFonts w:ascii="Century Gothic" w:hAnsi="Century Gothic"/>
          <w:b/>
          <w:color w:val="auto"/>
          <w:sz w:val="20"/>
          <w:szCs w:val="20"/>
        </w:rPr>
        <w:t>Los postulantes deberán:</w:t>
      </w:r>
    </w:p>
    <w:p w14:paraId="42968883" w14:textId="03F19805" w:rsidR="009E0732" w:rsidRPr="00D93D45" w:rsidRDefault="009E0732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 xml:space="preserve">Presentar debidamente lleno </w:t>
      </w:r>
      <w:r w:rsidR="002A239E">
        <w:rPr>
          <w:rFonts w:ascii="Century Gothic" w:hAnsi="Century Gothic"/>
          <w:color w:val="auto"/>
          <w:sz w:val="20"/>
          <w:szCs w:val="20"/>
        </w:rPr>
        <w:t xml:space="preserve">el formulario </w:t>
      </w:r>
      <w:r w:rsidRPr="00D93D45">
        <w:rPr>
          <w:rFonts w:ascii="Century Gothic" w:hAnsi="Century Gothic"/>
          <w:color w:val="auto"/>
          <w:sz w:val="20"/>
          <w:szCs w:val="20"/>
        </w:rPr>
        <w:t xml:space="preserve">de postulación (anexo 1) </w:t>
      </w:r>
      <w:r w:rsidR="00DC489D" w:rsidRPr="00D93D45">
        <w:rPr>
          <w:rFonts w:ascii="Century Gothic" w:hAnsi="Century Gothic"/>
          <w:color w:val="auto"/>
          <w:sz w:val="20"/>
          <w:szCs w:val="20"/>
        </w:rPr>
        <w:t>en Microsoft Word</w:t>
      </w:r>
      <w:r w:rsidRPr="00D93D45">
        <w:rPr>
          <w:rFonts w:ascii="Century Gothic" w:hAnsi="Century Gothic"/>
          <w:color w:val="auto"/>
          <w:sz w:val="20"/>
          <w:szCs w:val="20"/>
        </w:rPr>
        <w:t xml:space="preserve">. </w:t>
      </w:r>
    </w:p>
    <w:p w14:paraId="4ACCFED4" w14:textId="2DC9CDB1" w:rsidR="00DC489D" w:rsidRPr="00D93D45" w:rsidRDefault="00DC489D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 xml:space="preserve">La presentación (exposición) se realizará </w:t>
      </w:r>
      <w:r w:rsidR="00183278" w:rsidRPr="00D93D45">
        <w:rPr>
          <w:rFonts w:ascii="Century Gothic" w:hAnsi="Century Gothic"/>
          <w:color w:val="auto"/>
          <w:sz w:val="20"/>
          <w:szCs w:val="20"/>
        </w:rPr>
        <w:t>con la ayuda de un diseño a manera de</w:t>
      </w:r>
      <w:r w:rsidRPr="00D93D45">
        <w:rPr>
          <w:rFonts w:ascii="Century Gothic" w:hAnsi="Century Gothic"/>
          <w:color w:val="auto"/>
          <w:sz w:val="20"/>
          <w:szCs w:val="20"/>
        </w:rPr>
        <w:t xml:space="preserve"> póster digital</w:t>
      </w:r>
      <w:r w:rsidR="004C3AFD">
        <w:rPr>
          <w:rFonts w:ascii="Century Gothic" w:hAnsi="Century Gothic"/>
          <w:color w:val="auto"/>
          <w:sz w:val="20"/>
          <w:szCs w:val="20"/>
        </w:rPr>
        <w:t xml:space="preserve"> o diapositivas</w:t>
      </w:r>
      <w:r w:rsidRPr="00D93D45">
        <w:rPr>
          <w:rFonts w:ascii="Century Gothic" w:hAnsi="Century Gothic"/>
          <w:color w:val="auto"/>
          <w:sz w:val="20"/>
          <w:szCs w:val="20"/>
        </w:rPr>
        <w:t>, organizando la presentación en: título, autores, introducción, metodología, resultados y discusión, conclusiones, bibliografía en normas Vancouver.</w:t>
      </w:r>
    </w:p>
    <w:p w14:paraId="3E35C3FC" w14:textId="6A786949" w:rsidR="00DC489D" w:rsidRPr="00D93D45" w:rsidRDefault="00183278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>Adjuntar el documento original en PDF en el que constarán: título, autores, introducción, metodología, resultados y discusión, conclusiones, bibliografía en normas Vancouver.</w:t>
      </w:r>
    </w:p>
    <w:p w14:paraId="55B35022" w14:textId="77777777" w:rsidR="00183278" w:rsidRPr="00D93D45" w:rsidRDefault="00183278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>La exposición deberá tardar entre 8 y 10 minutos.</w:t>
      </w:r>
    </w:p>
    <w:p w14:paraId="71BC7E8C" w14:textId="1D9A4AEE" w:rsidR="00183278" w:rsidRPr="00D93D45" w:rsidRDefault="00183278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>La exposición se recibirá por la plataforma Zoom, enlace a remitirse</w:t>
      </w:r>
      <w:r w:rsidR="00AD6345" w:rsidRPr="00D93D45">
        <w:rPr>
          <w:rFonts w:ascii="Century Gothic" w:hAnsi="Century Gothic"/>
          <w:color w:val="auto"/>
          <w:sz w:val="20"/>
          <w:szCs w:val="20"/>
        </w:rPr>
        <w:t xml:space="preserve"> </w:t>
      </w:r>
      <w:r w:rsidRPr="00D93D45">
        <w:rPr>
          <w:rFonts w:ascii="Century Gothic" w:hAnsi="Century Gothic"/>
          <w:color w:val="auto"/>
          <w:sz w:val="20"/>
          <w:szCs w:val="20"/>
        </w:rPr>
        <w:t>oportunamente.</w:t>
      </w:r>
    </w:p>
    <w:p w14:paraId="65569D60" w14:textId="1FDEF596" w:rsidR="00AD6345" w:rsidRPr="00D93D45" w:rsidRDefault="002A239E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>
        <w:rPr>
          <w:rFonts w:ascii="Century Gothic" w:hAnsi="Century Gothic"/>
          <w:color w:val="auto"/>
          <w:sz w:val="20"/>
          <w:szCs w:val="20"/>
        </w:rPr>
        <w:t>El número de autores por presentación estará establecido entre 3 y 5</w:t>
      </w:r>
      <w:r w:rsidR="00AD6345" w:rsidRPr="00D93D45">
        <w:rPr>
          <w:rFonts w:ascii="Century Gothic" w:hAnsi="Century Gothic"/>
          <w:color w:val="auto"/>
          <w:sz w:val="20"/>
          <w:szCs w:val="20"/>
        </w:rPr>
        <w:t xml:space="preserve"> integrantes </w:t>
      </w:r>
      <w:r>
        <w:rPr>
          <w:rFonts w:ascii="Century Gothic" w:hAnsi="Century Gothic"/>
          <w:color w:val="auto"/>
          <w:sz w:val="20"/>
          <w:szCs w:val="20"/>
        </w:rPr>
        <w:t xml:space="preserve">estudiantes </w:t>
      </w:r>
      <w:r w:rsidR="00AD6345" w:rsidRPr="00D93D45">
        <w:rPr>
          <w:rFonts w:ascii="Century Gothic" w:hAnsi="Century Gothic"/>
          <w:color w:val="auto"/>
          <w:sz w:val="20"/>
          <w:szCs w:val="20"/>
        </w:rPr>
        <w:t>y los tutores.</w:t>
      </w:r>
    </w:p>
    <w:p w14:paraId="46E05FA4" w14:textId="78E602D1" w:rsidR="00AD6345" w:rsidRPr="00D93D45" w:rsidRDefault="00AD6345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 xml:space="preserve">En la ponencia solo podrán </w:t>
      </w:r>
      <w:r w:rsidR="00BB6496" w:rsidRPr="00D93D45">
        <w:rPr>
          <w:rFonts w:ascii="Century Gothic" w:hAnsi="Century Gothic"/>
          <w:color w:val="auto"/>
          <w:sz w:val="20"/>
          <w:szCs w:val="20"/>
        </w:rPr>
        <w:t>present</w:t>
      </w:r>
      <w:r w:rsidRPr="00D93D45">
        <w:rPr>
          <w:rFonts w:ascii="Century Gothic" w:hAnsi="Century Gothic"/>
          <w:color w:val="auto"/>
          <w:sz w:val="20"/>
          <w:szCs w:val="20"/>
        </w:rPr>
        <w:t xml:space="preserve">ar </w:t>
      </w:r>
      <w:r w:rsidR="00BB6496" w:rsidRPr="00D93D45">
        <w:rPr>
          <w:rFonts w:ascii="Century Gothic" w:hAnsi="Century Gothic"/>
          <w:color w:val="auto"/>
          <w:sz w:val="20"/>
          <w:szCs w:val="20"/>
        </w:rPr>
        <w:t xml:space="preserve">1 o </w:t>
      </w:r>
      <w:r w:rsidRPr="00D93D45">
        <w:rPr>
          <w:rFonts w:ascii="Century Gothic" w:hAnsi="Century Gothic"/>
          <w:color w:val="auto"/>
          <w:sz w:val="20"/>
          <w:szCs w:val="20"/>
        </w:rPr>
        <w:t>2 expositores.</w:t>
      </w:r>
    </w:p>
    <w:p w14:paraId="28C1E268" w14:textId="0810377D" w:rsidR="00AD6345" w:rsidRPr="00D93D45" w:rsidRDefault="00BB6496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>S</w:t>
      </w:r>
      <w:r w:rsidR="00AD6345" w:rsidRPr="00D93D45">
        <w:rPr>
          <w:rFonts w:ascii="Century Gothic" w:hAnsi="Century Gothic"/>
          <w:color w:val="auto"/>
          <w:sz w:val="20"/>
          <w:szCs w:val="20"/>
        </w:rPr>
        <w:t xml:space="preserve">olo se receptarán hasta dos </w:t>
      </w:r>
      <w:r w:rsidRPr="00D93D45">
        <w:rPr>
          <w:rFonts w:ascii="Century Gothic" w:hAnsi="Century Gothic"/>
          <w:color w:val="auto"/>
          <w:sz w:val="20"/>
          <w:szCs w:val="20"/>
        </w:rPr>
        <w:t xml:space="preserve">postulantes </w:t>
      </w:r>
      <w:r w:rsidR="00AD6345" w:rsidRPr="00D93D45">
        <w:rPr>
          <w:rFonts w:ascii="Century Gothic" w:hAnsi="Century Gothic"/>
          <w:color w:val="auto"/>
          <w:sz w:val="20"/>
          <w:szCs w:val="20"/>
        </w:rPr>
        <w:t>por paralelo</w:t>
      </w:r>
      <w:r w:rsidRPr="00D93D45">
        <w:rPr>
          <w:rFonts w:ascii="Century Gothic" w:hAnsi="Century Gothic"/>
          <w:color w:val="auto"/>
          <w:sz w:val="20"/>
          <w:szCs w:val="20"/>
        </w:rPr>
        <w:t>, en dependencia de la demanda de participantes</w:t>
      </w:r>
      <w:r w:rsidR="00AD6345" w:rsidRPr="00D93D45">
        <w:rPr>
          <w:rFonts w:ascii="Century Gothic" w:hAnsi="Century Gothic"/>
          <w:color w:val="auto"/>
          <w:sz w:val="20"/>
          <w:szCs w:val="20"/>
        </w:rPr>
        <w:t xml:space="preserve">. </w:t>
      </w:r>
    </w:p>
    <w:p w14:paraId="693CEFC5" w14:textId="77777777" w:rsidR="00AD6345" w:rsidRPr="00D93D45" w:rsidRDefault="00AD6345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>No se receptarán trabajos fuera del cronograma establecido.</w:t>
      </w:r>
    </w:p>
    <w:p w14:paraId="61C75120" w14:textId="712D793E" w:rsidR="00AD6345" w:rsidRPr="00D93D45" w:rsidRDefault="00AD6345" w:rsidP="002A239E">
      <w:pPr>
        <w:pStyle w:val="Contenido"/>
        <w:numPr>
          <w:ilvl w:val="0"/>
          <w:numId w:val="9"/>
        </w:numPr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 xml:space="preserve">El ponente debe presentarse con ropa formal. </w:t>
      </w:r>
    </w:p>
    <w:p w14:paraId="5C6ED995" w14:textId="77777777" w:rsidR="00B64473" w:rsidRPr="00D93D45" w:rsidRDefault="00B64473" w:rsidP="00B64473">
      <w:pPr>
        <w:pStyle w:val="Prrafodelista"/>
        <w:spacing w:after="0"/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</w:p>
    <w:p w14:paraId="239DFD93" w14:textId="62CC7299" w:rsidR="00F97412" w:rsidRPr="00D93D45" w:rsidRDefault="00F97412" w:rsidP="00F97412">
      <w:pPr>
        <w:jc w:val="both"/>
        <w:rPr>
          <w:rFonts w:ascii="Century Gothic" w:hAnsi="Century Gothic"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noProof/>
          <w:color w:val="auto"/>
          <w:sz w:val="20"/>
          <w:szCs w:val="20"/>
        </w:rPr>
        <w:t>NORMAS DE PRESENTACIÓN DE</w:t>
      </w:r>
      <w:r w:rsidR="00AD6345" w:rsidRPr="00D93D45">
        <w:rPr>
          <w:rFonts w:ascii="Century Gothic" w:hAnsi="Century Gothic"/>
          <w:noProof/>
          <w:color w:val="auto"/>
          <w:sz w:val="20"/>
          <w:szCs w:val="20"/>
        </w:rPr>
        <w:t>L</w:t>
      </w:r>
      <w:r w:rsidRPr="00D93D45">
        <w:rPr>
          <w:rFonts w:ascii="Century Gothic" w:hAnsi="Century Gothic"/>
          <w:noProof/>
          <w:color w:val="auto"/>
          <w:sz w:val="20"/>
          <w:szCs w:val="20"/>
        </w:rPr>
        <w:t xml:space="preserve"> TRABAJO</w:t>
      </w:r>
      <w:r w:rsidR="009E0732" w:rsidRPr="00D93D45">
        <w:rPr>
          <w:rFonts w:ascii="Century Gothic" w:hAnsi="Century Gothic"/>
          <w:noProof/>
          <w:color w:val="auto"/>
          <w:sz w:val="20"/>
          <w:szCs w:val="20"/>
        </w:rPr>
        <w:t xml:space="preserve"> ESCRITO</w:t>
      </w:r>
      <w:r w:rsidR="004C3AFD">
        <w:rPr>
          <w:rFonts w:ascii="Century Gothic" w:hAnsi="Century Gothic"/>
          <w:noProof/>
          <w:color w:val="auto"/>
          <w:sz w:val="20"/>
          <w:szCs w:val="20"/>
        </w:rPr>
        <w:t xml:space="preserve"> (A ENVIAR EN PDF)</w:t>
      </w:r>
    </w:p>
    <w:p w14:paraId="7F15BF13" w14:textId="77777777" w:rsidR="00B64473" w:rsidRPr="00D93D45" w:rsidRDefault="00B64473" w:rsidP="00F97412">
      <w:pPr>
        <w:jc w:val="both"/>
        <w:rPr>
          <w:rFonts w:ascii="Century Gothic" w:hAnsi="Century Gothic"/>
          <w:noProof/>
          <w:color w:val="auto"/>
          <w:sz w:val="20"/>
          <w:szCs w:val="20"/>
        </w:rPr>
      </w:pPr>
    </w:p>
    <w:p w14:paraId="00503178" w14:textId="5A1F1151" w:rsidR="00F97412" w:rsidRPr="00F90D8D" w:rsidRDefault="00F97412" w:rsidP="00F97412">
      <w:pPr>
        <w:jc w:val="both"/>
        <w:rPr>
          <w:rFonts w:ascii="Century Gothic" w:hAnsi="Century Gothic"/>
          <w:bCs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 xml:space="preserve">Los trabajos deben entregarse en Word, </w:t>
      </w:r>
      <w:r w:rsidR="00AD6345"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>tipo de letra</w:t>
      </w:r>
      <w:r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 xml:space="preserve"> Arial, </w:t>
      </w:r>
      <w:r w:rsidR="00AD6345"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>tamaño</w:t>
      </w:r>
      <w:r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 xml:space="preserve"> 12, interlineado</w:t>
      </w:r>
      <w:r w:rsidR="00AD6345"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 xml:space="preserve"> 1.</w:t>
      </w:r>
      <w:r w:rsidR="009B7C6A">
        <w:rPr>
          <w:rFonts w:ascii="Century Gothic" w:hAnsi="Century Gothic"/>
          <w:b w:val="0"/>
          <w:noProof/>
          <w:color w:val="auto"/>
          <w:sz w:val="20"/>
          <w:szCs w:val="20"/>
        </w:rPr>
        <w:t xml:space="preserve"> </w:t>
      </w:r>
      <w:r w:rsidR="004C3AFD">
        <w:rPr>
          <w:rFonts w:ascii="Century Gothic" w:hAnsi="Century Gothic"/>
          <w:b w:val="0"/>
          <w:noProof/>
          <w:color w:val="auto"/>
          <w:sz w:val="20"/>
          <w:szCs w:val="20"/>
        </w:rPr>
        <w:t>5</w:t>
      </w:r>
      <w:r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 xml:space="preserve">, tamaño carta (8 ½ x 11 o 21.59cm x 27.94 cm) y márgenes de 2.5 por cada lado, alineación justificada. La extensión máxima de los trabajos será de </w:t>
      </w:r>
      <w:r w:rsidRPr="00F90D8D">
        <w:rPr>
          <w:rFonts w:ascii="Century Gothic" w:hAnsi="Century Gothic"/>
          <w:bCs/>
          <w:noProof/>
          <w:color w:val="FF0000"/>
          <w:sz w:val="20"/>
          <w:szCs w:val="20"/>
        </w:rPr>
        <w:t>1</w:t>
      </w:r>
      <w:r w:rsidR="009B7C6A" w:rsidRPr="00F90D8D">
        <w:rPr>
          <w:rFonts w:ascii="Century Gothic" w:hAnsi="Century Gothic"/>
          <w:bCs/>
          <w:noProof/>
          <w:color w:val="FF0000"/>
          <w:sz w:val="20"/>
          <w:szCs w:val="20"/>
        </w:rPr>
        <w:t>5</w:t>
      </w:r>
      <w:r w:rsidRPr="00F90D8D">
        <w:rPr>
          <w:rFonts w:ascii="Century Gothic" w:hAnsi="Century Gothic"/>
          <w:bCs/>
          <w:noProof/>
          <w:color w:val="FF0000"/>
          <w:sz w:val="20"/>
          <w:szCs w:val="20"/>
        </w:rPr>
        <w:t xml:space="preserve"> páginas</w:t>
      </w:r>
      <w:r w:rsidR="009B7C6A" w:rsidRPr="00F90D8D">
        <w:rPr>
          <w:rFonts w:ascii="Century Gothic" w:hAnsi="Century Gothic"/>
          <w:bCs/>
          <w:noProof/>
          <w:color w:val="FF0000"/>
          <w:sz w:val="20"/>
          <w:szCs w:val="20"/>
        </w:rPr>
        <w:t xml:space="preserve"> (no cuenta como página: el resumen, la bibliografía y los anexos)</w:t>
      </w:r>
      <w:r w:rsidRPr="00F90D8D">
        <w:rPr>
          <w:rFonts w:ascii="Century Gothic" w:hAnsi="Century Gothic"/>
          <w:bCs/>
          <w:noProof/>
          <w:color w:val="auto"/>
          <w:sz w:val="20"/>
          <w:szCs w:val="20"/>
        </w:rPr>
        <w:t xml:space="preserve">. </w:t>
      </w:r>
    </w:p>
    <w:p w14:paraId="1F867BEC" w14:textId="6413E9B8" w:rsidR="00F97412" w:rsidRPr="00D93D45" w:rsidRDefault="00F97412" w:rsidP="00F97412">
      <w:pPr>
        <w:jc w:val="both"/>
        <w:rPr>
          <w:rFonts w:ascii="Century Gothic" w:hAnsi="Century Gothic"/>
          <w:b w:val="0"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>Las figuras, imágenes, tablas</w:t>
      </w:r>
      <w:r w:rsidR="00AD6345"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 xml:space="preserve"> y </w:t>
      </w:r>
      <w:r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 xml:space="preserve">fotografías </w:t>
      </w:r>
      <w:r w:rsidR="00AD6345"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>deben presentarse correctamente tituladas</w:t>
      </w:r>
      <w:r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>.</w:t>
      </w:r>
    </w:p>
    <w:p w14:paraId="054CD07A" w14:textId="12805464" w:rsidR="00F97412" w:rsidRPr="00D93D45" w:rsidRDefault="00F97412" w:rsidP="00F97412">
      <w:pPr>
        <w:jc w:val="both"/>
        <w:rPr>
          <w:rFonts w:ascii="Century Gothic" w:hAnsi="Century Gothic"/>
          <w:b w:val="0"/>
          <w:noProof/>
          <w:color w:val="auto"/>
          <w:sz w:val="20"/>
          <w:szCs w:val="20"/>
        </w:rPr>
      </w:pPr>
      <w:r w:rsidRPr="00D93D45">
        <w:rPr>
          <w:rFonts w:ascii="Century Gothic" w:hAnsi="Century Gothic"/>
          <w:b w:val="0"/>
          <w:noProof/>
          <w:color w:val="auto"/>
          <w:sz w:val="20"/>
          <w:szCs w:val="20"/>
        </w:rPr>
        <w:t>Formato de los trabajos</w:t>
      </w:r>
      <w:r w:rsidR="004C3AFD">
        <w:rPr>
          <w:rFonts w:ascii="Century Gothic" w:hAnsi="Century Gothic"/>
          <w:b w:val="0"/>
          <w:noProof/>
          <w:color w:val="auto"/>
          <w:sz w:val="20"/>
          <w:szCs w:val="20"/>
        </w:rPr>
        <w:t>:</w:t>
      </w:r>
    </w:p>
    <w:p w14:paraId="6EE67B9C" w14:textId="77777777" w:rsidR="00F97412" w:rsidRPr="00D93D45" w:rsidRDefault="00F97412" w:rsidP="00F97412">
      <w:pPr>
        <w:pStyle w:val="Prrafodelista"/>
        <w:numPr>
          <w:ilvl w:val="0"/>
          <w:numId w:val="5"/>
        </w:numPr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>Título (en mayúsculas y negrita)</w:t>
      </w:r>
    </w:p>
    <w:p w14:paraId="1B20FEB8" w14:textId="2ADF5291" w:rsidR="00F97412" w:rsidRPr="00D93D45" w:rsidRDefault="00F97412" w:rsidP="00F97412">
      <w:pPr>
        <w:pStyle w:val="Prrafodelista"/>
        <w:numPr>
          <w:ilvl w:val="0"/>
          <w:numId w:val="5"/>
        </w:numPr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>Autor</w:t>
      </w:r>
      <w:r w:rsidR="00AD6345"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 xml:space="preserve"> (es)</w:t>
      </w: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 xml:space="preserve"> </w:t>
      </w:r>
    </w:p>
    <w:p w14:paraId="5BD893D0" w14:textId="7D7AE157" w:rsidR="00F97412" w:rsidRPr="00D93D45" w:rsidRDefault="00F97412" w:rsidP="00F97412">
      <w:pPr>
        <w:pStyle w:val="Prrafodelista"/>
        <w:numPr>
          <w:ilvl w:val="0"/>
          <w:numId w:val="5"/>
        </w:numPr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 xml:space="preserve">Resumen </w:t>
      </w:r>
    </w:p>
    <w:p w14:paraId="1EAB6A88" w14:textId="19A4653C" w:rsidR="00F97412" w:rsidRPr="00D93D45" w:rsidRDefault="00F97412" w:rsidP="00F97412">
      <w:pPr>
        <w:pStyle w:val="Prrafodelista"/>
        <w:numPr>
          <w:ilvl w:val="0"/>
          <w:numId w:val="5"/>
        </w:numPr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>Palabras clave</w:t>
      </w:r>
    </w:p>
    <w:p w14:paraId="186D5D7B" w14:textId="56B439D9" w:rsidR="00F97412" w:rsidRPr="00D93D45" w:rsidRDefault="00F97412" w:rsidP="00F97412">
      <w:pPr>
        <w:pStyle w:val="Prrafodelista"/>
        <w:numPr>
          <w:ilvl w:val="0"/>
          <w:numId w:val="5"/>
        </w:numPr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>Introducción (se expondrán claramente los objetivos</w:t>
      </w:r>
      <w:r w:rsidR="00AD6345"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>)</w:t>
      </w:r>
    </w:p>
    <w:p w14:paraId="36A7FC8B" w14:textId="6590A953" w:rsidR="00F97412" w:rsidRPr="00D93D45" w:rsidRDefault="00AD6345" w:rsidP="00F97412">
      <w:pPr>
        <w:pStyle w:val="Prrafodelista"/>
        <w:numPr>
          <w:ilvl w:val="0"/>
          <w:numId w:val="5"/>
        </w:numPr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>Metodología</w:t>
      </w:r>
    </w:p>
    <w:p w14:paraId="79BCB701" w14:textId="7F7C84AA" w:rsidR="00AD6345" w:rsidRPr="00D93D45" w:rsidRDefault="00AD6345" w:rsidP="00F97412">
      <w:pPr>
        <w:pStyle w:val="Prrafodelista"/>
        <w:numPr>
          <w:ilvl w:val="0"/>
          <w:numId w:val="5"/>
        </w:numPr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>Resultados y discusión</w:t>
      </w:r>
    </w:p>
    <w:p w14:paraId="740A2B5C" w14:textId="77777777" w:rsidR="00AD6345" w:rsidRPr="00D93D45" w:rsidRDefault="00F97412" w:rsidP="00AD6345">
      <w:pPr>
        <w:pStyle w:val="Prrafodelista"/>
        <w:numPr>
          <w:ilvl w:val="0"/>
          <w:numId w:val="5"/>
        </w:numPr>
        <w:spacing w:before="240"/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 xml:space="preserve">Conclusiones </w:t>
      </w:r>
    </w:p>
    <w:p w14:paraId="61BDC18A" w14:textId="459DB139" w:rsidR="00AD6345" w:rsidRPr="00D93D45" w:rsidRDefault="00AD6345" w:rsidP="00AD6345">
      <w:pPr>
        <w:pStyle w:val="Prrafodelista"/>
        <w:numPr>
          <w:ilvl w:val="0"/>
          <w:numId w:val="5"/>
        </w:numPr>
        <w:spacing w:before="240"/>
        <w:jc w:val="both"/>
        <w:rPr>
          <w:rFonts w:ascii="Century Gothic" w:eastAsiaTheme="minorEastAsia" w:hAnsi="Century Gothic"/>
          <w:noProof/>
          <w:sz w:val="20"/>
          <w:szCs w:val="20"/>
          <w:lang w:val="es-ES"/>
        </w:rPr>
      </w:pPr>
      <w:r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>Referencias bibliográficas</w:t>
      </w:r>
      <w:r w:rsidR="00F97412" w:rsidRPr="00D93D45">
        <w:rPr>
          <w:rFonts w:ascii="Century Gothic" w:eastAsiaTheme="minorEastAsia" w:hAnsi="Century Gothic"/>
          <w:noProof/>
          <w:sz w:val="20"/>
          <w:szCs w:val="20"/>
          <w:lang w:val="es-ES"/>
        </w:rPr>
        <w:t xml:space="preserve"> </w:t>
      </w:r>
    </w:p>
    <w:p w14:paraId="38291A06" w14:textId="77777777" w:rsidR="00F97412" w:rsidRPr="00D93D45" w:rsidRDefault="00F97412" w:rsidP="00F97412">
      <w:pPr>
        <w:spacing w:before="240" w:line="360" w:lineRule="auto"/>
        <w:jc w:val="center"/>
        <w:rPr>
          <w:rFonts w:ascii="Century Gothic" w:hAnsi="Century Gothic"/>
          <w:b w:val="0"/>
          <w:noProof/>
          <w:sz w:val="20"/>
          <w:szCs w:val="20"/>
        </w:rPr>
      </w:pPr>
      <w:r w:rsidRPr="00D93D45">
        <w:rPr>
          <w:rFonts w:ascii="Century Gothic" w:hAnsi="Century Gothic"/>
          <w:b w:val="0"/>
          <w:noProof/>
          <w:sz w:val="20"/>
          <w:szCs w:val="20"/>
        </w:rPr>
        <w:t>ANEXOS</w:t>
      </w:r>
    </w:p>
    <w:p w14:paraId="1BD81B18" w14:textId="77777777" w:rsidR="00F97412" w:rsidRPr="00D93D45" w:rsidRDefault="00F97412" w:rsidP="00F97412">
      <w:pPr>
        <w:spacing w:before="240" w:line="360" w:lineRule="auto"/>
        <w:rPr>
          <w:rFonts w:ascii="Century Gothic" w:hAnsi="Century Gothic"/>
          <w:b w:val="0"/>
          <w:noProof/>
          <w:sz w:val="20"/>
          <w:szCs w:val="20"/>
        </w:rPr>
      </w:pPr>
      <w:r w:rsidRPr="00D93D45">
        <w:rPr>
          <w:rFonts w:ascii="Century Gothic" w:hAnsi="Century Gothic"/>
          <w:b w:val="0"/>
          <w:noProof/>
          <w:sz w:val="20"/>
          <w:szCs w:val="20"/>
        </w:rPr>
        <w:t>ANEXO Nº1</w:t>
      </w:r>
    </w:p>
    <w:p w14:paraId="4D613FA7" w14:textId="77777777" w:rsidR="00F97412" w:rsidRPr="00D93D45" w:rsidRDefault="00F97412" w:rsidP="00F97412">
      <w:pPr>
        <w:pStyle w:val="Encabezado"/>
        <w:jc w:val="center"/>
        <w:rPr>
          <w:rFonts w:ascii="Century Gothic" w:hAnsi="Century Gothic"/>
          <w:color w:val="auto"/>
          <w:sz w:val="20"/>
          <w:szCs w:val="20"/>
        </w:rPr>
      </w:pPr>
      <w:r w:rsidRPr="00015509">
        <w:rPr>
          <w:rFonts w:ascii="Century Gothic" w:hAnsi="Century Gothic"/>
          <w:bCs/>
          <w:noProof/>
          <w:color w:val="auto"/>
          <w:sz w:val="20"/>
          <w:szCs w:val="20"/>
        </w:rPr>
        <w:t>UNIVERSIDAD N</w:t>
      </w:r>
      <w:r w:rsidRPr="00015509">
        <w:rPr>
          <w:rFonts w:ascii="Century Gothic" w:hAnsi="Century Gothic"/>
          <w:bCs/>
          <w:color w:val="auto"/>
          <w:sz w:val="20"/>
          <w:szCs w:val="20"/>
        </w:rPr>
        <w:t>A</w:t>
      </w:r>
      <w:r w:rsidRPr="00D93D45">
        <w:rPr>
          <w:rFonts w:ascii="Century Gothic" w:hAnsi="Century Gothic"/>
          <w:color w:val="auto"/>
          <w:sz w:val="20"/>
          <w:szCs w:val="20"/>
        </w:rPr>
        <w:t>CIONAL DE CHIMBORAZO</w:t>
      </w:r>
    </w:p>
    <w:p w14:paraId="26D3B8DE" w14:textId="77777777" w:rsidR="00F97412" w:rsidRPr="00D93D45" w:rsidRDefault="00F97412" w:rsidP="00F97412">
      <w:pPr>
        <w:pStyle w:val="Encabezado"/>
        <w:jc w:val="center"/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>FACULTAD DE CIENCIAS DE SALUD</w:t>
      </w:r>
    </w:p>
    <w:p w14:paraId="2367F644" w14:textId="77777777" w:rsidR="00F97412" w:rsidRPr="00D93D45" w:rsidRDefault="00F97412" w:rsidP="00F97412">
      <w:pPr>
        <w:pStyle w:val="Encabezado"/>
        <w:jc w:val="center"/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>CARRERA DE ENFERMERIA</w:t>
      </w:r>
    </w:p>
    <w:p w14:paraId="665F4B78" w14:textId="77777777" w:rsidR="00F97412" w:rsidRPr="00D93D45" w:rsidRDefault="00F97412" w:rsidP="00F97412">
      <w:pPr>
        <w:pStyle w:val="Encabezado"/>
        <w:jc w:val="center"/>
        <w:rPr>
          <w:rFonts w:ascii="Century Gothic" w:hAnsi="Century Gothic"/>
          <w:color w:val="auto"/>
          <w:sz w:val="20"/>
          <w:szCs w:val="20"/>
        </w:rPr>
      </w:pPr>
      <w:r w:rsidRPr="00D93D45">
        <w:rPr>
          <w:rFonts w:ascii="Century Gothic" w:hAnsi="Century Gothic"/>
          <w:color w:val="auto"/>
          <w:sz w:val="20"/>
          <w:szCs w:val="20"/>
        </w:rPr>
        <w:t>“</w:t>
      </w:r>
      <w:r w:rsidR="00EF4976" w:rsidRPr="00D93D45">
        <w:rPr>
          <w:rFonts w:ascii="Century Gothic" w:hAnsi="Century Gothic"/>
          <w:color w:val="auto"/>
          <w:sz w:val="20"/>
          <w:szCs w:val="20"/>
        </w:rPr>
        <w:t>CUARTO</w:t>
      </w:r>
      <w:r w:rsidRPr="00D93D45">
        <w:rPr>
          <w:rFonts w:ascii="Century Gothic" w:hAnsi="Century Gothic"/>
          <w:color w:val="auto"/>
          <w:sz w:val="20"/>
          <w:szCs w:val="20"/>
        </w:rPr>
        <w:t xml:space="preserve"> ENCUENTRO DE INVESTIGACIÓN ESTUDIANTIL. ENFERMERÍA 20</w:t>
      </w:r>
      <w:r w:rsidR="00EF4976" w:rsidRPr="00D93D45">
        <w:rPr>
          <w:rFonts w:ascii="Century Gothic" w:hAnsi="Century Gothic"/>
          <w:color w:val="auto"/>
          <w:sz w:val="20"/>
          <w:szCs w:val="20"/>
        </w:rPr>
        <w:t>20</w:t>
      </w:r>
      <w:r w:rsidRPr="00D93D45">
        <w:rPr>
          <w:rFonts w:ascii="Century Gothic" w:hAnsi="Century Gothic"/>
          <w:color w:val="auto"/>
          <w:sz w:val="20"/>
          <w:szCs w:val="20"/>
        </w:rPr>
        <w:t>”</w:t>
      </w:r>
    </w:p>
    <w:p w14:paraId="70DF2058" w14:textId="77777777" w:rsidR="00F97412" w:rsidRPr="00D93D45" w:rsidRDefault="00F97412" w:rsidP="00F97412">
      <w:pPr>
        <w:spacing w:line="360" w:lineRule="auto"/>
        <w:jc w:val="both"/>
        <w:rPr>
          <w:rFonts w:ascii="Century Gothic" w:eastAsia="Arial Unicode MS" w:hAnsi="Century Gothic"/>
          <w:color w:val="auto"/>
          <w:sz w:val="20"/>
          <w:szCs w:val="20"/>
        </w:rPr>
      </w:pPr>
    </w:p>
    <w:tbl>
      <w:tblPr>
        <w:tblW w:w="0" w:type="auto"/>
        <w:tblInd w:w="108" w:type="dxa"/>
        <w:shd w:val="clear" w:color="auto" w:fill="6E98F5" w:themeFill="text2" w:themeFillTint="66"/>
        <w:tblLook w:val="01E0" w:firstRow="1" w:lastRow="1" w:firstColumn="1" w:lastColumn="1" w:noHBand="0" w:noVBand="0"/>
      </w:tblPr>
      <w:tblGrid>
        <w:gridCol w:w="9746"/>
      </w:tblGrid>
      <w:tr w:rsidR="00D84405" w:rsidRPr="00D93D45" w14:paraId="0E9E4FB8" w14:textId="77777777" w:rsidTr="00D84405">
        <w:trPr>
          <w:trHeight w:val="541"/>
        </w:trPr>
        <w:tc>
          <w:tcPr>
            <w:tcW w:w="9746" w:type="dxa"/>
            <w:shd w:val="clear" w:color="auto" w:fill="6E98F5" w:themeFill="text2" w:themeFillTint="66"/>
            <w:vAlign w:val="center"/>
          </w:tcPr>
          <w:p w14:paraId="3AE8C36F" w14:textId="49FA9F86" w:rsidR="00F97412" w:rsidRPr="00D93D45" w:rsidRDefault="00D93D45" w:rsidP="00146832">
            <w:pPr>
              <w:spacing w:line="360" w:lineRule="auto"/>
              <w:jc w:val="center"/>
              <w:rPr>
                <w:rFonts w:ascii="Century Gothic" w:hAnsi="Century Gothic" w:cs="Arial"/>
                <w:b w:val="0"/>
                <w:color w:val="auto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auto"/>
                <w:sz w:val="20"/>
                <w:szCs w:val="20"/>
              </w:rPr>
              <w:t>FICHA DE INSCRIPCIÓN</w:t>
            </w:r>
          </w:p>
        </w:tc>
      </w:tr>
    </w:tbl>
    <w:p w14:paraId="6A6509E0" w14:textId="77777777" w:rsidR="00F97412" w:rsidRPr="00D93D45" w:rsidRDefault="00F97412" w:rsidP="00F97412">
      <w:pPr>
        <w:adjustRightInd w:val="0"/>
        <w:spacing w:line="360" w:lineRule="auto"/>
        <w:jc w:val="both"/>
        <w:rPr>
          <w:rFonts w:ascii="Century Gothic" w:hAnsi="Century Gothic"/>
          <w:color w:val="auto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226"/>
      </w:tblGrid>
      <w:tr w:rsidR="00D84405" w:rsidRPr="00D93D45" w14:paraId="3C254218" w14:textId="77777777" w:rsidTr="00146832">
        <w:trPr>
          <w:trHeight w:val="297"/>
        </w:trPr>
        <w:tc>
          <w:tcPr>
            <w:tcW w:w="9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vAlign w:val="center"/>
          </w:tcPr>
          <w:p w14:paraId="4138D3E1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b w:val="0"/>
                <w:color w:val="auto"/>
                <w:sz w:val="20"/>
                <w:szCs w:val="20"/>
              </w:rPr>
            </w:pPr>
            <w:r w:rsidRPr="00D93D45">
              <w:rPr>
                <w:rFonts w:ascii="Century Gothic" w:hAnsi="Century Gothic" w:cs="Arial"/>
                <w:color w:val="auto"/>
                <w:sz w:val="20"/>
                <w:szCs w:val="20"/>
              </w:rPr>
              <w:t>Datos personales:</w:t>
            </w:r>
          </w:p>
        </w:tc>
      </w:tr>
      <w:tr w:rsidR="00D84405" w:rsidRPr="00D93D45" w14:paraId="4BF2C03E" w14:textId="77777777" w:rsidTr="00146832">
        <w:trPr>
          <w:trHeight w:val="347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C656702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  <w:r w:rsidRPr="00D93D45">
              <w:rPr>
                <w:rFonts w:ascii="Century Gothic" w:hAnsi="Century Gothic" w:cs="Arial"/>
                <w:color w:val="auto"/>
                <w:sz w:val="20"/>
                <w:szCs w:val="20"/>
              </w:rPr>
              <w:t>Nombres del o los solicitantes:</w:t>
            </w:r>
          </w:p>
        </w:tc>
        <w:tc>
          <w:tcPr>
            <w:tcW w:w="722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92DC531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</w:p>
        </w:tc>
      </w:tr>
      <w:tr w:rsidR="00D84405" w:rsidRPr="00D93D45" w14:paraId="2D9D2251" w14:textId="77777777" w:rsidTr="00146832">
        <w:trPr>
          <w:trHeight w:val="347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AC5E364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</w:p>
        </w:tc>
        <w:tc>
          <w:tcPr>
            <w:tcW w:w="7226" w:type="dxa"/>
            <w:vMerge/>
            <w:shd w:val="clear" w:color="auto" w:fill="FFFFFF"/>
            <w:vAlign w:val="center"/>
          </w:tcPr>
          <w:p w14:paraId="54B13723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</w:p>
        </w:tc>
      </w:tr>
      <w:tr w:rsidR="00D84405" w:rsidRPr="00D93D45" w14:paraId="41494552" w14:textId="77777777" w:rsidTr="00146832">
        <w:trPr>
          <w:trHeight w:val="347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03A46C9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  <w:r w:rsidRPr="00D93D45">
              <w:rPr>
                <w:rFonts w:ascii="Century Gothic" w:hAnsi="Century Gothic" w:cs="Arial"/>
                <w:color w:val="auto"/>
                <w:sz w:val="20"/>
                <w:szCs w:val="20"/>
              </w:rPr>
              <w:t>Docente tutor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6BA39D3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</w:p>
        </w:tc>
      </w:tr>
      <w:tr w:rsidR="00D84405" w:rsidRPr="00D93D45" w14:paraId="7C9A9A8B" w14:textId="77777777" w:rsidTr="00146832">
        <w:trPr>
          <w:trHeight w:val="329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2F531B5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  <w:r w:rsidRPr="00D93D45">
              <w:rPr>
                <w:rFonts w:ascii="Century Gothic" w:hAnsi="Century Gothic" w:cs="Arial"/>
                <w:color w:val="auto"/>
                <w:sz w:val="20"/>
                <w:szCs w:val="20"/>
              </w:rPr>
              <w:t>Semestre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380BB35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</w:p>
        </w:tc>
      </w:tr>
      <w:tr w:rsidR="00D84405" w:rsidRPr="00D93D45" w14:paraId="1FC9DB2C" w14:textId="77777777" w:rsidTr="00146832">
        <w:trPr>
          <w:trHeight w:val="345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DADBBA8" w14:textId="36695E09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  <w:r w:rsidRPr="00D93D45">
              <w:rPr>
                <w:rFonts w:ascii="Century Gothic" w:hAnsi="Century Gothic" w:cs="Arial"/>
                <w:color w:val="auto"/>
                <w:sz w:val="20"/>
                <w:szCs w:val="20"/>
              </w:rPr>
              <w:t>Correo electrónico: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D04E4C9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</w:p>
        </w:tc>
      </w:tr>
      <w:tr w:rsidR="00D84405" w:rsidRPr="00D93D45" w14:paraId="4FC2273B" w14:textId="77777777" w:rsidTr="00146832">
        <w:trPr>
          <w:trHeight w:val="327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101C1C9" w14:textId="576F79D0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  <w:r w:rsidRPr="00D93D45">
              <w:rPr>
                <w:rFonts w:ascii="Century Gothic" w:hAnsi="Century Gothic" w:cs="Arial"/>
                <w:color w:val="auto"/>
                <w:sz w:val="20"/>
                <w:szCs w:val="20"/>
              </w:rPr>
              <w:t>Tema: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1B7417CF" w14:textId="77777777" w:rsidR="00F97412" w:rsidRPr="00D93D45" w:rsidRDefault="00F97412" w:rsidP="00146832">
            <w:pPr>
              <w:spacing w:line="360" w:lineRule="auto"/>
              <w:rPr>
                <w:rFonts w:ascii="Century Gothic" w:hAnsi="Century Gothic" w:cs="Arial"/>
                <w:color w:val="auto"/>
                <w:sz w:val="20"/>
                <w:szCs w:val="20"/>
              </w:rPr>
            </w:pPr>
          </w:p>
        </w:tc>
      </w:tr>
    </w:tbl>
    <w:p w14:paraId="19CC8D3F" w14:textId="77777777" w:rsidR="00F97412" w:rsidRPr="00D93D45" w:rsidRDefault="00F97412" w:rsidP="00F97412">
      <w:pPr>
        <w:adjustRightInd w:val="0"/>
        <w:spacing w:line="360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</w:p>
    <w:p w14:paraId="57536EBF" w14:textId="77777777" w:rsidR="00F97412" w:rsidRPr="00D93D45" w:rsidRDefault="00F97412" w:rsidP="00F97412">
      <w:pPr>
        <w:tabs>
          <w:tab w:val="left" w:pos="5429"/>
        </w:tabs>
        <w:spacing w:line="360" w:lineRule="auto"/>
        <w:rPr>
          <w:rFonts w:ascii="Century Gothic" w:eastAsia="Arial Unicode MS" w:hAnsi="Century Gothic"/>
          <w:color w:val="auto"/>
          <w:sz w:val="20"/>
          <w:szCs w:val="20"/>
        </w:rPr>
      </w:pPr>
      <w:r w:rsidRPr="00D93D45">
        <w:rPr>
          <w:rFonts w:ascii="Century Gothic" w:eastAsia="Arial Unicode MS" w:hAnsi="Century Gothic"/>
          <w:color w:val="auto"/>
          <w:sz w:val="20"/>
          <w:szCs w:val="20"/>
        </w:rPr>
        <w:tab/>
      </w:r>
    </w:p>
    <w:p w14:paraId="36CC6C74" w14:textId="77777777" w:rsidR="00F97412" w:rsidRPr="00D93D45" w:rsidRDefault="00F97412" w:rsidP="00F97412">
      <w:pPr>
        <w:tabs>
          <w:tab w:val="left" w:pos="5429"/>
        </w:tabs>
        <w:spacing w:line="360" w:lineRule="auto"/>
        <w:rPr>
          <w:rFonts w:ascii="Century Gothic" w:eastAsia="Arial Unicode MS" w:hAnsi="Century Gothic"/>
          <w:color w:val="auto"/>
          <w:sz w:val="20"/>
          <w:szCs w:val="20"/>
        </w:rPr>
      </w:pPr>
    </w:p>
    <w:p w14:paraId="5B697A87" w14:textId="77777777" w:rsidR="00EF4976" w:rsidRPr="00D93D45" w:rsidRDefault="00EF4976" w:rsidP="00F97412">
      <w:pPr>
        <w:tabs>
          <w:tab w:val="left" w:pos="5429"/>
        </w:tabs>
        <w:spacing w:line="360" w:lineRule="auto"/>
        <w:rPr>
          <w:rFonts w:ascii="Century Gothic" w:eastAsia="Arial Unicode MS" w:hAnsi="Century Gothic"/>
          <w:color w:val="auto"/>
          <w:sz w:val="20"/>
          <w:szCs w:val="20"/>
        </w:rPr>
      </w:pPr>
    </w:p>
    <w:p w14:paraId="788E6575" w14:textId="70C5FCCE" w:rsidR="00F97412" w:rsidRPr="00D93D45" w:rsidRDefault="00EF4976" w:rsidP="00F97412">
      <w:pPr>
        <w:tabs>
          <w:tab w:val="left" w:pos="5429"/>
        </w:tabs>
        <w:spacing w:line="360" w:lineRule="auto"/>
        <w:rPr>
          <w:rFonts w:ascii="Century Gothic" w:eastAsia="Arial Unicode MS" w:hAnsi="Century Gothic"/>
          <w:color w:val="auto"/>
          <w:sz w:val="20"/>
          <w:szCs w:val="20"/>
        </w:rPr>
      </w:pPr>
      <w:r w:rsidRPr="00D93D45">
        <w:rPr>
          <w:rFonts w:ascii="Century Gothic" w:eastAsia="Arial Unicode MS" w:hAnsi="Century Gothic"/>
          <w:color w:val="auto"/>
          <w:sz w:val="20"/>
          <w:szCs w:val="20"/>
        </w:rPr>
        <w:t xml:space="preserve">                                                                                                     </w:t>
      </w:r>
      <w:r w:rsidR="00F97412" w:rsidRPr="00D93D45">
        <w:rPr>
          <w:rFonts w:ascii="Century Gothic" w:eastAsia="Arial Unicode MS" w:hAnsi="Century Gothic"/>
          <w:color w:val="auto"/>
          <w:sz w:val="20"/>
          <w:szCs w:val="20"/>
        </w:rPr>
        <w:t xml:space="preserve">Firma de </w:t>
      </w:r>
      <w:r w:rsidR="004C3AFD">
        <w:rPr>
          <w:rFonts w:ascii="Century Gothic" w:eastAsia="Arial Unicode MS" w:hAnsi="Century Gothic"/>
          <w:color w:val="auto"/>
          <w:sz w:val="20"/>
          <w:szCs w:val="20"/>
        </w:rPr>
        <w:t>r</w:t>
      </w:r>
      <w:r w:rsidR="00F97412" w:rsidRPr="00D93D45">
        <w:rPr>
          <w:rFonts w:ascii="Century Gothic" w:eastAsia="Arial Unicode MS" w:hAnsi="Century Gothic"/>
          <w:color w:val="auto"/>
          <w:sz w:val="20"/>
          <w:szCs w:val="20"/>
        </w:rPr>
        <w:t>esponsabilidad</w:t>
      </w:r>
    </w:p>
    <w:p w14:paraId="09D7203C" w14:textId="77777777" w:rsidR="00EF4976" w:rsidRPr="00D93D45" w:rsidRDefault="00EF4976" w:rsidP="00F97412">
      <w:pPr>
        <w:tabs>
          <w:tab w:val="left" w:pos="5429"/>
        </w:tabs>
        <w:spacing w:line="360" w:lineRule="auto"/>
        <w:rPr>
          <w:rFonts w:ascii="Century Gothic" w:eastAsia="Arial Unicode MS" w:hAnsi="Century Gothic"/>
          <w:color w:val="auto"/>
          <w:sz w:val="20"/>
          <w:szCs w:val="20"/>
        </w:rPr>
      </w:pPr>
    </w:p>
    <w:p w14:paraId="1CFC5279" w14:textId="77777777" w:rsidR="00EF4976" w:rsidRPr="00D93D45" w:rsidRDefault="00EF4976" w:rsidP="00F97412">
      <w:pPr>
        <w:tabs>
          <w:tab w:val="left" w:pos="5429"/>
        </w:tabs>
        <w:spacing w:line="360" w:lineRule="auto"/>
        <w:rPr>
          <w:rFonts w:ascii="Century Gothic" w:eastAsia="Arial Unicode MS" w:hAnsi="Century Gothic"/>
          <w:color w:val="auto"/>
          <w:sz w:val="20"/>
          <w:szCs w:val="20"/>
        </w:rPr>
      </w:pPr>
    </w:p>
    <w:p w14:paraId="501230C4" w14:textId="225C7D21" w:rsidR="00F97412" w:rsidRPr="00D93D45" w:rsidRDefault="00F97412" w:rsidP="00EF4976">
      <w:pPr>
        <w:spacing w:before="240" w:line="360" w:lineRule="auto"/>
        <w:jc w:val="center"/>
        <w:rPr>
          <w:rFonts w:ascii="Century Gothic" w:hAnsi="Century Gothic"/>
          <w:sz w:val="20"/>
          <w:szCs w:val="20"/>
          <w:u w:val="single"/>
        </w:rPr>
      </w:pPr>
      <w:r w:rsidRPr="00D93D45">
        <w:rPr>
          <w:rFonts w:ascii="Century Gothic" w:hAnsi="Century Gothic"/>
          <w:sz w:val="20"/>
          <w:szCs w:val="20"/>
          <w:u w:val="single"/>
        </w:rPr>
        <w:t>ANEXO Nº2</w:t>
      </w:r>
    </w:p>
    <w:p w14:paraId="513922C5" w14:textId="7BEC1CE8" w:rsidR="00D93D45" w:rsidRPr="00D93D45" w:rsidRDefault="00D93D45" w:rsidP="00D93D45">
      <w:pPr>
        <w:spacing w:before="240" w:line="360" w:lineRule="auto"/>
        <w:jc w:val="both"/>
        <w:rPr>
          <w:rFonts w:ascii="Century Gothic" w:hAnsi="Century Gothic"/>
          <w:b w:val="0"/>
          <w:bCs/>
          <w:sz w:val="20"/>
          <w:szCs w:val="20"/>
        </w:rPr>
      </w:pPr>
      <w:r w:rsidRPr="00D93D45">
        <w:rPr>
          <w:rFonts w:ascii="Century Gothic" w:hAnsi="Century Gothic"/>
          <w:b w:val="0"/>
          <w:bCs/>
          <w:sz w:val="20"/>
          <w:szCs w:val="20"/>
        </w:rPr>
        <w:t xml:space="preserve">Esquema de </w:t>
      </w:r>
      <w:r w:rsidR="00FF46B7">
        <w:rPr>
          <w:rFonts w:ascii="Century Gothic" w:hAnsi="Century Gothic"/>
          <w:b w:val="0"/>
          <w:bCs/>
          <w:sz w:val="20"/>
          <w:szCs w:val="20"/>
        </w:rPr>
        <w:t>póster para los participantes que elijan esta opción</w:t>
      </w:r>
      <w:r w:rsidRPr="00D93D45">
        <w:rPr>
          <w:rFonts w:ascii="Century Gothic" w:hAnsi="Century Gothic"/>
          <w:b w:val="0"/>
          <w:bCs/>
          <w:sz w:val="20"/>
          <w:szCs w:val="20"/>
        </w:rPr>
        <w:t xml:space="preserve">, las imágenes y diseño serán en función de la creatividad de los participantes, </w:t>
      </w:r>
      <w:r w:rsidR="00FF46B7">
        <w:rPr>
          <w:rFonts w:ascii="Century Gothic" w:hAnsi="Century Gothic"/>
          <w:b w:val="0"/>
          <w:bCs/>
          <w:sz w:val="20"/>
          <w:szCs w:val="20"/>
        </w:rPr>
        <w:t>este documento es una</w:t>
      </w:r>
      <w:r w:rsidRPr="00D93D45">
        <w:rPr>
          <w:rFonts w:ascii="Century Gothic" w:hAnsi="Century Gothic"/>
          <w:b w:val="0"/>
          <w:bCs/>
          <w:sz w:val="20"/>
          <w:szCs w:val="20"/>
        </w:rPr>
        <w:t xml:space="preserve"> referencia.</w:t>
      </w:r>
      <w:r w:rsidR="00FF46B7">
        <w:rPr>
          <w:rFonts w:ascii="Century Gothic" w:hAnsi="Century Gothic"/>
          <w:b w:val="0"/>
          <w:bCs/>
          <w:sz w:val="20"/>
          <w:szCs w:val="20"/>
        </w:rPr>
        <w:t xml:space="preserve"> </w:t>
      </w:r>
      <w:r w:rsidR="00DC21E1">
        <w:rPr>
          <w:rFonts w:ascii="Century Gothic" w:hAnsi="Century Gothic"/>
          <w:b w:val="0"/>
          <w:bCs/>
          <w:sz w:val="20"/>
          <w:szCs w:val="20"/>
        </w:rPr>
        <w:t>Los estudiantes que opten por presentación en diapositivas, el contenido es igual</w:t>
      </w:r>
      <w:r w:rsidR="00C35D8A">
        <w:rPr>
          <w:rFonts w:ascii="Century Gothic" w:hAnsi="Century Gothic"/>
          <w:b w:val="0"/>
          <w:bCs/>
          <w:sz w:val="20"/>
          <w:szCs w:val="20"/>
        </w:rPr>
        <w:t xml:space="preserve"> (se adjunta modelo)</w:t>
      </w:r>
      <w:r w:rsidR="00DC21E1">
        <w:rPr>
          <w:rFonts w:ascii="Century Gothic" w:hAnsi="Century Gothic"/>
          <w:b w:val="0"/>
          <w:bCs/>
          <w:sz w:val="20"/>
          <w:szCs w:val="2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12"/>
        <w:gridCol w:w="5012"/>
      </w:tblGrid>
      <w:tr w:rsidR="00BB6496" w:rsidRPr="00D93D45" w14:paraId="5488BD90" w14:textId="77777777" w:rsidTr="000568CB">
        <w:tc>
          <w:tcPr>
            <w:tcW w:w="10024" w:type="dxa"/>
            <w:gridSpan w:val="2"/>
          </w:tcPr>
          <w:p w14:paraId="2CC87AD5" w14:textId="77777777" w:rsidR="00BB6496" w:rsidRPr="00D93D45" w:rsidRDefault="00BB6496" w:rsidP="00D93D4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93D45">
              <w:rPr>
                <w:rFonts w:ascii="Century Gothic" w:hAnsi="Century Gothic"/>
                <w:sz w:val="20"/>
                <w:szCs w:val="20"/>
              </w:rPr>
              <w:t>TÍTULO</w:t>
            </w:r>
          </w:p>
          <w:p w14:paraId="383F209B" w14:textId="77777777" w:rsidR="00BB6496" w:rsidRPr="00D93D45" w:rsidRDefault="00BB6496" w:rsidP="00D93D4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93D45">
              <w:rPr>
                <w:rFonts w:ascii="Century Gothic" w:hAnsi="Century Gothic"/>
                <w:sz w:val="20"/>
                <w:szCs w:val="20"/>
              </w:rPr>
              <w:t>Nombre y apellidos de los autores</w:t>
            </w:r>
          </w:p>
          <w:p w14:paraId="40854A86" w14:textId="2DE47667" w:rsidR="00D93D45" w:rsidRPr="00D93D45" w:rsidRDefault="00D93D45" w:rsidP="00D93D4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93D45">
              <w:rPr>
                <w:rFonts w:ascii="Century Gothic" w:hAnsi="Century Gothic"/>
                <w:sz w:val="20"/>
                <w:szCs w:val="20"/>
              </w:rPr>
              <w:t>Filiación</w:t>
            </w:r>
          </w:p>
        </w:tc>
      </w:tr>
      <w:tr w:rsidR="00BB6496" w:rsidRPr="00D93D45" w14:paraId="36F4F2E6" w14:textId="77777777" w:rsidTr="00BB6496">
        <w:tc>
          <w:tcPr>
            <w:tcW w:w="5012" w:type="dxa"/>
          </w:tcPr>
          <w:p w14:paraId="0C44EDD3" w14:textId="77777777" w:rsidR="00BB6496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D93D45">
              <w:rPr>
                <w:rFonts w:ascii="Century Gothic" w:hAnsi="Century Gothic"/>
                <w:sz w:val="20"/>
                <w:szCs w:val="20"/>
                <w:u w:val="single"/>
              </w:rPr>
              <w:t>Introducción</w:t>
            </w:r>
          </w:p>
          <w:p w14:paraId="677716C3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4A74EDE6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1CDD10B6" w14:textId="5EB114B9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</w:tc>
        <w:tc>
          <w:tcPr>
            <w:tcW w:w="5012" w:type="dxa"/>
          </w:tcPr>
          <w:p w14:paraId="5B272932" w14:textId="77777777" w:rsidR="00BB6496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D93D45">
              <w:rPr>
                <w:rFonts w:ascii="Century Gothic" w:hAnsi="Century Gothic"/>
                <w:sz w:val="20"/>
                <w:szCs w:val="20"/>
                <w:u w:val="single"/>
              </w:rPr>
              <w:t>Resultados y discusión</w:t>
            </w:r>
          </w:p>
          <w:p w14:paraId="09E0F164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32B01D28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2EF8CA9C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1CE53930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67D6CFF6" w14:textId="1981A009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</w:tc>
      </w:tr>
      <w:tr w:rsidR="00D93D45" w:rsidRPr="00D93D45" w14:paraId="44328E3B" w14:textId="77777777" w:rsidTr="00BB6496">
        <w:tc>
          <w:tcPr>
            <w:tcW w:w="5012" w:type="dxa"/>
            <w:vMerge w:val="restart"/>
          </w:tcPr>
          <w:p w14:paraId="4A50522A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D93D45">
              <w:rPr>
                <w:rFonts w:ascii="Century Gothic" w:hAnsi="Century Gothic"/>
                <w:sz w:val="20"/>
                <w:szCs w:val="20"/>
                <w:u w:val="single"/>
              </w:rPr>
              <w:t>Metodología</w:t>
            </w:r>
          </w:p>
          <w:p w14:paraId="1B03B06E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0B7DBB39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74A9CE0E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6E1735EC" w14:textId="71841F18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</w:tc>
        <w:tc>
          <w:tcPr>
            <w:tcW w:w="5012" w:type="dxa"/>
          </w:tcPr>
          <w:p w14:paraId="5CF63257" w14:textId="20CF9798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D93D45">
              <w:rPr>
                <w:rFonts w:ascii="Century Gothic" w:hAnsi="Century Gothic"/>
                <w:sz w:val="20"/>
                <w:szCs w:val="20"/>
                <w:u w:val="single"/>
              </w:rPr>
              <w:t>Conclusiones</w:t>
            </w:r>
          </w:p>
          <w:p w14:paraId="56F75BB0" w14:textId="6A8554FD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181A56E3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0B7C8CCF" w14:textId="27E37B19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</w:tc>
      </w:tr>
      <w:tr w:rsidR="00D93D45" w:rsidRPr="00D93D45" w14:paraId="3A45598B" w14:textId="77777777" w:rsidTr="00BB6496">
        <w:tc>
          <w:tcPr>
            <w:tcW w:w="5012" w:type="dxa"/>
            <w:vMerge/>
          </w:tcPr>
          <w:p w14:paraId="62874DA4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</w:tc>
        <w:tc>
          <w:tcPr>
            <w:tcW w:w="5012" w:type="dxa"/>
          </w:tcPr>
          <w:p w14:paraId="58DF1861" w14:textId="727F03D9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D93D45">
              <w:rPr>
                <w:rFonts w:ascii="Century Gothic" w:hAnsi="Century Gothic"/>
                <w:sz w:val="20"/>
                <w:szCs w:val="20"/>
                <w:u w:val="single"/>
              </w:rPr>
              <w:t>Referencias bibliográficas</w:t>
            </w:r>
            <w:r w:rsidR="004C3AFD">
              <w:rPr>
                <w:rFonts w:ascii="Century Gothic" w:hAnsi="Century Gothic"/>
                <w:sz w:val="20"/>
                <w:szCs w:val="20"/>
                <w:u w:val="single"/>
              </w:rPr>
              <w:t xml:space="preserve"> (opcional)</w:t>
            </w:r>
          </w:p>
          <w:p w14:paraId="753F3089" w14:textId="1435EB50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73911322" w14:textId="77777777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7BBA6F1B" w14:textId="01B72A71" w:rsidR="00D93D45" w:rsidRPr="00D93D45" w:rsidRDefault="00D93D45" w:rsidP="00EF4976">
            <w:pPr>
              <w:spacing w:before="240" w:line="360" w:lineRule="auto"/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</w:tc>
      </w:tr>
    </w:tbl>
    <w:p w14:paraId="5C7B5B2C" w14:textId="1F97EC99" w:rsidR="001332EF" w:rsidRPr="00D93D45" w:rsidRDefault="001332EF" w:rsidP="001332EF">
      <w:pPr>
        <w:pStyle w:val="Contenido"/>
        <w:rPr>
          <w:rFonts w:ascii="Century Gothic" w:hAnsi="Century Gothic"/>
          <w:noProof/>
          <w:sz w:val="20"/>
          <w:szCs w:val="20"/>
        </w:rPr>
      </w:pPr>
    </w:p>
    <w:sectPr w:rsidR="001332EF" w:rsidRPr="00D93D45" w:rsidSect="00AB02A7">
      <w:headerReference w:type="default" r:id="rId13"/>
      <w:footerReference w:type="default" r:id="rId14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CFD2B" w14:textId="77777777" w:rsidR="008830B9" w:rsidRDefault="008830B9">
      <w:r>
        <w:separator/>
      </w:r>
    </w:p>
    <w:p w14:paraId="3EB93104" w14:textId="77777777" w:rsidR="008830B9" w:rsidRDefault="008830B9"/>
  </w:endnote>
  <w:endnote w:type="continuationSeparator" w:id="0">
    <w:p w14:paraId="725CD48D" w14:textId="77777777" w:rsidR="008830B9" w:rsidRDefault="008830B9">
      <w:r>
        <w:continuationSeparator/>
      </w:r>
    </w:p>
    <w:p w14:paraId="6E530893" w14:textId="77777777" w:rsidR="008830B9" w:rsidRDefault="008830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05B783C3" w14:textId="77777777" w:rsidR="00DF027C" w:rsidRDefault="00DF027C">
        <w:pPr>
          <w:pStyle w:val="Piedepgina"/>
          <w:jc w:val="center"/>
          <w:rPr>
            <w:noProof/>
          </w:rPr>
        </w:pPr>
        <w:r>
          <w:rPr>
            <w:noProof/>
            <w:lang w:bidi="es-ES"/>
          </w:rPr>
          <w:fldChar w:fldCharType="begin"/>
        </w:r>
        <w:r>
          <w:rPr>
            <w:noProof/>
            <w:lang w:bidi="es-ES"/>
          </w:rPr>
          <w:instrText xml:space="preserve"> PAGE   \* MERGEFORMAT </w:instrText>
        </w:r>
        <w:r>
          <w:rPr>
            <w:noProof/>
            <w:lang w:bidi="es-ES"/>
          </w:rPr>
          <w:fldChar w:fldCharType="separate"/>
        </w:r>
        <w:r w:rsidR="00110FB1">
          <w:rPr>
            <w:noProof/>
            <w:lang w:bidi="es-ES"/>
          </w:rPr>
          <w:t>8</w:t>
        </w:r>
        <w:r>
          <w:rPr>
            <w:noProof/>
            <w:lang w:bidi="es-ES"/>
          </w:rPr>
          <w:fldChar w:fldCharType="end"/>
        </w:r>
      </w:p>
    </w:sdtContent>
  </w:sdt>
  <w:p w14:paraId="6C46967F" w14:textId="77777777" w:rsidR="00DF027C" w:rsidRDefault="00DF027C">
    <w:pPr>
      <w:pStyle w:val="Piedepgin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2005D" w14:textId="77777777" w:rsidR="008830B9" w:rsidRDefault="008830B9">
      <w:r>
        <w:separator/>
      </w:r>
    </w:p>
    <w:p w14:paraId="6A94E4D2" w14:textId="77777777" w:rsidR="008830B9" w:rsidRDefault="008830B9"/>
  </w:footnote>
  <w:footnote w:type="continuationSeparator" w:id="0">
    <w:p w14:paraId="49BA21CF" w14:textId="77777777" w:rsidR="008830B9" w:rsidRDefault="008830B9">
      <w:r>
        <w:continuationSeparator/>
      </w:r>
    </w:p>
    <w:p w14:paraId="04AFE555" w14:textId="77777777" w:rsidR="008830B9" w:rsidRDefault="008830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0C2370B2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353424D" w14:textId="77777777" w:rsidR="00D077E9" w:rsidRDefault="00D077E9">
          <w:pPr>
            <w:pStyle w:val="Encabezado"/>
            <w:rPr>
              <w:noProof/>
            </w:rPr>
          </w:pPr>
        </w:p>
      </w:tc>
    </w:tr>
  </w:tbl>
  <w:p w14:paraId="46A725A5" w14:textId="446F9F88" w:rsidR="00D077E9" w:rsidRDefault="00D077E9" w:rsidP="00C41301">
    <w:pPr>
      <w:pStyle w:val="Encabezado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67780"/>
    <w:multiLevelType w:val="hybridMultilevel"/>
    <w:tmpl w:val="3E780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A315E"/>
    <w:multiLevelType w:val="hybridMultilevel"/>
    <w:tmpl w:val="64FA5F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65E97"/>
    <w:multiLevelType w:val="hybridMultilevel"/>
    <w:tmpl w:val="7F685A82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1377D"/>
    <w:multiLevelType w:val="hybridMultilevel"/>
    <w:tmpl w:val="B91259A0"/>
    <w:lvl w:ilvl="0" w:tplc="C3507F16">
      <w:start w:val="1"/>
      <w:numFmt w:val="decimal"/>
      <w:lvlText w:val="%1."/>
      <w:lvlJc w:val="left"/>
      <w:pPr>
        <w:ind w:left="720" w:hanging="360"/>
      </w:pPr>
      <w:rPr>
        <w:rFonts w:ascii="Century Gothic" w:eastAsiaTheme="minorEastAsia" w:hAnsi="Century Gothic" w:cstheme="minorBidi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F4B45"/>
    <w:multiLevelType w:val="hybridMultilevel"/>
    <w:tmpl w:val="C164D09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D78A5"/>
    <w:multiLevelType w:val="hybridMultilevel"/>
    <w:tmpl w:val="06D6C312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97D91"/>
    <w:multiLevelType w:val="hybridMultilevel"/>
    <w:tmpl w:val="00FC36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E7486"/>
    <w:multiLevelType w:val="hybridMultilevel"/>
    <w:tmpl w:val="F46A1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D7990"/>
    <w:multiLevelType w:val="hybridMultilevel"/>
    <w:tmpl w:val="9ECC97B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F26"/>
    <w:rsid w:val="00015509"/>
    <w:rsid w:val="000166C3"/>
    <w:rsid w:val="0002482E"/>
    <w:rsid w:val="00050324"/>
    <w:rsid w:val="000747A0"/>
    <w:rsid w:val="000A0150"/>
    <w:rsid w:val="000E63C9"/>
    <w:rsid w:val="00106F26"/>
    <w:rsid w:val="00110FB1"/>
    <w:rsid w:val="00130E9D"/>
    <w:rsid w:val="001332EF"/>
    <w:rsid w:val="00150A6D"/>
    <w:rsid w:val="00152DFF"/>
    <w:rsid w:val="00183278"/>
    <w:rsid w:val="00185B35"/>
    <w:rsid w:val="001B0F95"/>
    <w:rsid w:val="001E4AA6"/>
    <w:rsid w:val="001F2BC8"/>
    <w:rsid w:val="001F5F6B"/>
    <w:rsid w:val="002436CC"/>
    <w:rsid w:val="00243EBC"/>
    <w:rsid w:val="00246A35"/>
    <w:rsid w:val="00284348"/>
    <w:rsid w:val="002A239E"/>
    <w:rsid w:val="002F51F5"/>
    <w:rsid w:val="00312137"/>
    <w:rsid w:val="00330359"/>
    <w:rsid w:val="0033762F"/>
    <w:rsid w:val="00360494"/>
    <w:rsid w:val="00366C7E"/>
    <w:rsid w:val="00384EA3"/>
    <w:rsid w:val="003A39A1"/>
    <w:rsid w:val="003C2191"/>
    <w:rsid w:val="003D3863"/>
    <w:rsid w:val="003F1D79"/>
    <w:rsid w:val="004110DE"/>
    <w:rsid w:val="00417AA6"/>
    <w:rsid w:val="0044085A"/>
    <w:rsid w:val="00444D38"/>
    <w:rsid w:val="0045626F"/>
    <w:rsid w:val="004B21A5"/>
    <w:rsid w:val="004C3AFD"/>
    <w:rsid w:val="004E5FEE"/>
    <w:rsid w:val="004F6A7B"/>
    <w:rsid w:val="005037F0"/>
    <w:rsid w:val="005125FD"/>
    <w:rsid w:val="00516A86"/>
    <w:rsid w:val="005275F6"/>
    <w:rsid w:val="00532A48"/>
    <w:rsid w:val="005340C0"/>
    <w:rsid w:val="00572102"/>
    <w:rsid w:val="00591445"/>
    <w:rsid w:val="005F1BB0"/>
    <w:rsid w:val="00632556"/>
    <w:rsid w:val="006519ED"/>
    <w:rsid w:val="00656C4D"/>
    <w:rsid w:val="006E5716"/>
    <w:rsid w:val="00727DC0"/>
    <w:rsid w:val="007302B3"/>
    <w:rsid w:val="00730733"/>
    <w:rsid w:val="007309A6"/>
    <w:rsid w:val="00730E3A"/>
    <w:rsid w:val="007358C9"/>
    <w:rsid w:val="00736AAF"/>
    <w:rsid w:val="00765B2A"/>
    <w:rsid w:val="00783A34"/>
    <w:rsid w:val="007C6B52"/>
    <w:rsid w:val="007D16C5"/>
    <w:rsid w:val="00845A9F"/>
    <w:rsid w:val="00862FE4"/>
    <w:rsid w:val="0086389A"/>
    <w:rsid w:val="00866FA0"/>
    <w:rsid w:val="0087605E"/>
    <w:rsid w:val="008830B9"/>
    <w:rsid w:val="008941AE"/>
    <w:rsid w:val="008B1FEE"/>
    <w:rsid w:val="008B41BF"/>
    <w:rsid w:val="00903C32"/>
    <w:rsid w:val="00916B16"/>
    <w:rsid w:val="009173B9"/>
    <w:rsid w:val="0093335D"/>
    <w:rsid w:val="0093613E"/>
    <w:rsid w:val="00943026"/>
    <w:rsid w:val="00966B81"/>
    <w:rsid w:val="00977F79"/>
    <w:rsid w:val="009A6447"/>
    <w:rsid w:val="009B1FA4"/>
    <w:rsid w:val="009B7C6A"/>
    <w:rsid w:val="009C7720"/>
    <w:rsid w:val="009D5B65"/>
    <w:rsid w:val="009E0732"/>
    <w:rsid w:val="00A23AFA"/>
    <w:rsid w:val="00A31B3E"/>
    <w:rsid w:val="00A532F3"/>
    <w:rsid w:val="00A5468E"/>
    <w:rsid w:val="00A8489E"/>
    <w:rsid w:val="00AB02A7"/>
    <w:rsid w:val="00AC29F3"/>
    <w:rsid w:val="00AD6345"/>
    <w:rsid w:val="00B231E5"/>
    <w:rsid w:val="00B64473"/>
    <w:rsid w:val="00BB6496"/>
    <w:rsid w:val="00BC4C2E"/>
    <w:rsid w:val="00C02B87"/>
    <w:rsid w:val="00C35D8A"/>
    <w:rsid w:val="00C4086D"/>
    <w:rsid w:val="00C41301"/>
    <w:rsid w:val="00CA1896"/>
    <w:rsid w:val="00CA4307"/>
    <w:rsid w:val="00CB5B28"/>
    <w:rsid w:val="00CF5371"/>
    <w:rsid w:val="00CF5864"/>
    <w:rsid w:val="00D0323A"/>
    <w:rsid w:val="00D052A2"/>
    <w:rsid w:val="00D0559F"/>
    <w:rsid w:val="00D064B5"/>
    <w:rsid w:val="00D077E9"/>
    <w:rsid w:val="00D07CE5"/>
    <w:rsid w:val="00D42CB7"/>
    <w:rsid w:val="00D5413D"/>
    <w:rsid w:val="00D570A9"/>
    <w:rsid w:val="00D70D02"/>
    <w:rsid w:val="00D770C7"/>
    <w:rsid w:val="00D84405"/>
    <w:rsid w:val="00D86945"/>
    <w:rsid w:val="00D90290"/>
    <w:rsid w:val="00D93D45"/>
    <w:rsid w:val="00DB4B5A"/>
    <w:rsid w:val="00DC21E1"/>
    <w:rsid w:val="00DC489D"/>
    <w:rsid w:val="00DC706A"/>
    <w:rsid w:val="00DD152F"/>
    <w:rsid w:val="00DE213F"/>
    <w:rsid w:val="00DF027C"/>
    <w:rsid w:val="00E00A32"/>
    <w:rsid w:val="00E22ACD"/>
    <w:rsid w:val="00E5730B"/>
    <w:rsid w:val="00E620B0"/>
    <w:rsid w:val="00E74513"/>
    <w:rsid w:val="00E81B40"/>
    <w:rsid w:val="00EF4976"/>
    <w:rsid w:val="00EF555B"/>
    <w:rsid w:val="00F027BB"/>
    <w:rsid w:val="00F11DCF"/>
    <w:rsid w:val="00F162EA"/>
    <w:rsid w:val="00F52D27"/>
    <w:rsid w:val="00F83527"/>
    <w:rsid w:val="00F90D8D"/>
    <w:rsid w:val="00F97412"/>
    <w:rsid w:val="00FC36FB"/>
    <w:rsid w:val="00FD56E7"/>
    <w:rsid w:val="00FD583F"/>
    <w:rsid w:val="00FD7488"/>
    <w:rsid w:val="00FF16B4"/>
    <w:rsid w:val="00FF46B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C27EFC"/>
  <w15:docId w15:val="{F2AD455B-7AC1-421F-9490-3A712E62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5"/>
    <w:semiHidden/>
    <w:unhideWhenUsed/>
    <w:qFormat/>
    <w:rsid w:val="009D5B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nhideWhenUsed/>
    <w:rsid w:val="005037F0"/>
  </w:style>
  <w:style w:type="character" w:customStyle="1" w:styleId="EncabezadoCar">
    <w:name w:val="Encabezado Car"/>
    <w:basedOn w:val="Fuentedeprrafopredeter"/>
    <w:link w:val="Encabezado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5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customStyle="1" w:styleId="Tabla">
    <w:name w:val="Tabla"/>
    <w:basedOn w:val="Normal"/>
    <w:qFormat/>
    <w:rsid w:val="00866FA0"/>
    <w:pPr>
      <w:spacing w:line="240" w:lineRule="auto"/>
      <w:jc w:val="both"/>
    </w:pPr>
    <w:rPr>
      <w:rFonts w:ascii="Century Gothic" w:eastAsiaTheme="minorHAnsi" w:hAnsi="Century Gothic"/>
      <w:b w:val="0"/>
      <w:color w:val="auto"/>
      <w:sz w:val="20"/>
      <w:lang w:val="es-EC"/>
    </w:rPr>
  </w:style>
  <w:style w:type="character" w:customStyle="1" w:styleId="Ttulo3Car">
    <w:name w:val="Título 3 Car"/>
    <w:basedOn w:val="Fuentedeprrafopredeter"/>
    <w:link w:val="Ttulo3"/>
    <w:uiPriority w:val="5"/>
    <w:semiHidden/>
    <w:rsid w:val="009D5B65"/>
    <w:rPr>
      <w:rFonts w:asciiTheme="majorHAnsi" w:eastAsiaTheme="majorEastAsia" w:hAnsiTheme="majorHAnsi" w:cstheme="majorBidi"/>
      <w:b/>
      <w:color w:val="012639" w:themeColor="accent1" w:themeShade="7F"/>
    </w:rPr>
  </w:style>
  <w:style w:type="paragraph" w:styleId="Prrafodelista">
    <w:name w:val="List Paragraph"/>
    <w:basedOn w:val="Normal"/>
    <w:uiPriority w:val="34"/>
    <w:qFormat/>
    <w:rsid w:val="00F97412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F97412"/>
    <w:rPr>
      <w:color w:val="3592C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F4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EF49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7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CA\AppData\Roaming\Microsoft\Plantillas\Informe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09A5F7F776343FF901330C1031C9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9E63C-CD0E-428A-B578-D2BD6C1EC5D1}"/>
      </w:docPartPr>
      <w:docPartBody>
        <w:p w:rsidR="0000064A" w:rsidRDefault="00672B3D">
          <w:pPr>
            <w:pStyle w:val="309A5F7F776343FF901330C1031C978C"/>
          </w:pPr>
          <w:r w:rsidRPr="00D86945">
            <w:rPr>
              <w:rStyle w:val="SubttuloCar"/>
              <w:b/>
              <w:lang w:bidi="es-ES"/>
            </w:rPr>
            <w:fldChar w:fldCharType="begin"/>
          </w:r>
          <w:r w:rsidRPr="00D86945">
            <w:rPr>
              <w:rStyle w:val="SubttuloCar"/>
              <w:lang w:bidi="es-ES"/>
            </w:rPr>
            <w:instrText xml:space="preserve"> DATE  \@ "MMMM d"  \* MERGEFORMAT </w:instrText>
          </w:r>
          <w:r w:rsidRPr="00D86945">
            <w:rPr>
              <w:rStyle w:val="SubttuloCar"/>
              <w:b/>
              <w:lang w:bidi="es-ES"/>
            </w:rPr>
            <w:fldChar w:fldCharType="separate"/>
          </w:r>
          <w:r>
            <w:rPr>
              <w:rStyle w:val="SubttuloCar"/>
              <w:lang w:bidi="es-ES"/>
            </w:rPr>
            <w:t>mayo 18</w:t>
          </w:r>
          <w:r w:rsidRPr="00D86945">
            <w:rPr>
              <w:rStyle w:val="SubttuloCar"/>
              <w:b/>
              <w:lang w:bidi="es-ES"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B3D"/>
    <w:rsid w:val="0000064A"/>
    <w:rsid w:val="002D37FC"/>
    <w:rsid w:val="00314EAB"/>
    <w:rsid w:val="005062C3"/>
    <w:rsid w:val="00672B3D"/>
    <w:rsid w:val="008E658C"/>
    <w:rsid w:val="00AD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s-ES" w:eastAsia="en-US"/>
    </w:rPr>
  </w:style>
  <w:style w:type="character" w:customStyle="1" w:styleId="SubttuloCar">
    <w:name w:val="Subtítulo Car"/>
    <w:basedOn w:val="Fuentedeprrafopredeter"/>
    <w:link w:val="Subttulo"/>
    <w:uiPriority w:val="2"/>
    <w:rPr>
      <w:caps/>
      <w:color w:val="44546A" w:themeColor="text2"/>
      <w:spacing w:val="20"/>
      <w:sz w:val="32"/>
      <w:lang w:val="es-ES" w:eastAsia="en-US"/>
    </w:rPr>
  </w:style>
  <w:style w:type="paragraph" w:customStyle="1" w:styleId="309A5F7F776343FF901330C1031C978C">
    <w:name w:val="309A5F7F776343FF901330C1031C978C"/>
  </w:style>
  <w:style w:type="paragraph" w:customStyle="1" w:styleId="515CC01C92CB477A857AE143FE21FF99">
    <w:name w:val="515CC01C92CB477A857AE143FE21FF99"/>
  </w:style>
  <w:style w:type="paragraph" w:customStyle="1" w:styleId="1D40BB2249CE437FA91CC4110F8C4424">
    <w:name w:val="1D40BB2249CE437FA91CC4110F8C4424"/>
  </w:style>
  <w:style w:type="paragraph" w:customStyle="1" w:styleId="35936099A7D04B85B4B53E3E4A71774A">
    <w:name w:val="35936099A7D04B85B4B53E3E4A71774A"/>
  </w:style>
  <w:style w:type="paragraph" w:customStyle="1" w:styleId="3809D1BE5942489091DCA53F67D07CF7">
    <w:name w:val="3809D1BE5942489091DCA53F67D07CF7"/>
  </w:style>
  <w:style w:type="paragraph" w:customStyle="1" w:styleId="A856EE95AE6A43BFB5FED918996ECB5D">
    <w:name w:val="A856EE95AE6A43BFB5FED918996ECB5D"/>
  </w:style>
  <w:style w:type="paragraph" w:customStyle="1" w:styleId="F174B14684094B5C80A97FC33B33DD69">
    <w:name w:val="F174B14684094B5C80A97FC33B33DD69"/>
  </w:style>
  <w:style w:type="paragraph" w:customStyle="1" w:styleId="399C7A3B5F764C13A54FD49B4F590E51">
    <w:name w:val="399C7A3B5F764C13A54FD49B4F590E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D1DED80A290C4F973F51F6E696B28A" ma:contentTypeVersion="12" ma:contentTypeDescription="Crear nuevo documento." ma:contentTypeScope="" ma:versionID="cb5b45da3a94ca1799e9f0f8572d07bc">
  <xsd:schema xmlns:xsd="http://www.w3.org/2001/XMLSchema" xmlns:xs="http://www.w3.org/2001/XMLSchema" xmlns:p="http://schemas.microsoft.com/office/2006/metadata/properties" xmlns:ns2="bb5b0821-098d-4668-a929-85c5518a1b85" xmlns:ns3="b6dba111-f131-4c85-a64d-c8cb7283821d" targetNamespace="http://schemas.microsoft.com/office/2006/metadata/properties" ma:root="true" ma:fieldsID="752dbf35f46cf664d29905f5ec58b8ea" ns2:_="" ns3:_="">
    <xsd:import namespace="bb5b0821-098d-4668-a929-85c5518a1b85"/>
    <xsd:import namespace="b6dba111-f131-4c85-a64d-c8cb728382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b0821-098d-4668-a929-85c5518a1b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ba111-f131-4c85-a64d-c8cb7283821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801884-4CED-4468-9EA5-EE343F83A5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B26E5E-E5EA-41D9-A698-91EC4A5C50D0}"/>
</file>

<file path=customXml/itemProps3.xml><?xml version="1.0" encoding="utf-8"?>
<ds:datastoreItem xmlns:ds="http://schemas.openxmlformats.org/officeDocument/2006/customXml" ds:itemID="{1588FF19-E8B4-427B-931E-3CE4BDF81AA1}"/>
</file>

<file path=customXml/itemProps4.xml><?xml version="1.0" encoding="utf-8"?>
<ds:datastoreItem xmlns:ds="http://schemas.openxmlformats.org/officeDocument/2006/customXml" ds:itemID="{D38CA0CC-C3E6-4BA4-A159-72A61F4077EE}"/>
</file>

<file path=docProps/app.xml><?xml version="1.0" encoding="utf-8"?>
<Properties xmlns="http://schemas.openxmlformats.org/officeDocument/2006/extended-properties" xmlns:vt="http://schemas.openxmlformats.org/officeDocument/2006/docPropsVTypes">
  <Template>Informe </Template>
  <TotalTime>0</TotalTime>
  <Pages>6</Pages>
  <Words>1047</Words>
  <Characters>5763</Characters>
  <Application>Microsoft Office Word</Application>
  <DocSecurity>0</DocSecurity>
  <Lines>48</Lines>
  <Paragraphs>13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CUARTO ENCUENTRO DE INVESTIGACIÓN ESTUDIANTIL. ENFERMERÍA 2020</vt:lpstr>
      <vt:lpstr/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VERONICA</dc:creator>
  <cp:keywords/>
  <cp:lastModifiedBy>Mónica Alexandra Valdiviezo Maygua</cp:lastModifiedBy>
  <cp:revision>2</cp:revision>
  <cp:lastPrinted>2006-08-01T17:47:00Z</cp:lastPrinted>
  <dcterms:created xsi:type="dcterms:W3CDTF">2020-09-14T19:47:00Z</dcterms:created>
  <dcterms:modified xsi:type="dcterms:W3CDTF">2020-09-14T19:47:00Z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0x010100F7D1DED80A290C4F973F51F6E696B28A</vt:lpwstr>
  </property>
</Properties>
</file>