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DEDBD" w14:textId="77777777" w:rsidR="008F74BF" w:rsidRPr="00037AAB" w:rsidRDefault="008F74BF" w:rsidP="00BD3CB9">
      <w:pPr>
        <w:rPr>
          <w:rFonts w:ascii="Arial" w:hAnsi="Arial" w:cs="Arial"/>
        </w:rPr>
      </w:pPr>
    </w:p>
    <w:p w14:paraId="24306824" w14:textId="77777777" w:rsidR="00DB1505" w:rsidRPr="00037AAB" w:rsidRDefault="00DB1505" w:rsidP="00DB1505">
      <w:pPr>
        <w:rPr>
          <w:rFonts w:ascii="Arial" w:hAnsi="Arial" w:cs="Arial"/>
        </w:rPr>
      </w:pPr>
      <w:r w:rsidRPr="00650C4B">
        <w:rPr>
          <w:rFonts w:ascii="Arial" w:hAnsi="Arial" w:cs="Arial"/>
          <w:b/>
        </w:rPr>
        <w:t>Anexo 1.</w:t>
      </w:r>
      <w:r w:rsidRPr="00037AAB">
        <w:rPr>
          <w:rFonts w:ascii="Arial" w:hAnsi="Arial" w:cs="Arial"/>
        </w:rPr>
        <w:t xml:space="preserve"> Formato de silabo</w:t>
      </w:r>
      <w:bookmarkStart w:id="0" w:name="_GoBack"/>
      <w:bookmarkEnd w:id="0"/>
    </w:p>
    <w:p w14:paraId="7017EFC3" w14:textId="77777777" w:rsidR="00DB1505" w:rsidRPr="00037AAB" w:rsidRDefault="00DB1505" w:rsidP="00DB1505">
      <w:pPr>
        <w:rPr>
          <w:rFonts w:ascii="Arial" w:hAnsi="Arial" w:cs="Arial"/>
        </w:rPr>
      </w:pPr>
    </w:p>
    <w:p w14:paraId="3FE8823C" w14:textId="77777777" w:rsidR="00037AAB" w:rsidRDefault="00037AAB" w:rsidP="00DB1505">
      <w:pPr>
        <w:jc w:val="center"/>
        <w:rPr>
          <w:rFonts w:ascii="Arial" w:hAnsi="Arial" w:cs="Arial"/>
        </w:rPr>
      </w:pPr>
    </w:p>
    <w:p w14:paraId="61560A81" w14:textId="77777777" w:rsidR="00DB1505" w:rsidRDefault="00DB1505" w:rsidP="00DB1505">
      <w:pPr>
        <w:jc w:val="center"/>
        <w:rPr>
          <w:rFonts w:ascii="Arial" w:hAnsi="Arial" w:cs="Arial"/>
        </w:rPr>
      </w:pPr>
      <w:r w:rsidRPr="00037AAB">
        <w:rPr>
          <w:rFonts w:ascii="Arial" w:hAnsi="Arial" w:cs="Arial"/>
          <w:noProof/>
          <w:lang w:val="es-ES_tradnl" w:eastAsia="es-ES_tradnl"/>
        </w:rPr>
        <w:drawing>
          <wp:inline distT="0" distB="0" distL="0" distR="0" wp14:anchorId="1857E584" wp14:editId="52B85C95">
            <wp:extent cx="1419678" cy="1382212"/>
            <wp:effectExtent l="0" t="0" r="317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San\Pictures\una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5" t="12290" r="18788" b="6132"/>
                    <a:stretch/>
                  </pic:blipFill>
                  <pic:spPr bwMode="auto">
                    <a:xfrm>
                      <a:off x="0" y="0"/>
                      <a:ext cx="1467535" cy="14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91B87" w14:textId="77777777" w:rsidR="00037AAB" w:rsidRPr="00037AAB" w:rsidRDefault="00037AAB" w:rsidP="00DB1505">
      <w:pPr>
        <w:jc w:val="center"/>
        <w:rPr>
          <w:rFonts w:ascii="Arial" w:hAnsi="Arial" w:cs="Arial"/>
        </w:rPr>
      </w:pPr>
    </w:p>
    <w:p w14:paraId="3CDDE66F" w14:textId="77777777" w:rsidR="00DB1505" w:rsidRPr="00037AAB" w:rsidRDefault="00DB1505" w:rsidP="00DB1505">
      <w:pPr>
        <w:jc w:val="center"/>
        <w:rPr>
          <w:rFonts w:ascii="Arial" w:hAnsi="Arial" w:cs="Arial"/>
          <w:b/>
          <w:sz w:val="28"/>
          <w:szCs w:val="28"/>
        </w:rPr>
      </w:pPr>
      <w:r w:rsidRPr="00037AAB">
        <w:rPr>
          <w:rFonts w:ascii="Arial" w:hAnsi="Arial" w:cs="Arial"/>
          <w:b/>
          <w:sz w:val="28"/>
          <w:szCs w:val="28"/>
        </w:rPr>
        <w:t>UNIVERSIDAD NACIONAL DE CHIMBORAZO</w:t>
      </w:r>
    </w:p>
    <w:p w14:paraId="27DDF58F" w14:textId="77777777" w:rsidR="00DB1505" w:rsidRPr="00037AAB" w:rsidRDefault="00DB1505" w:rsidP="00DB1505">
      <w:pPr>
        <w:rPr>
          <w:rFonts w:ascii="Arial" w:hAnsi="Arial" w:cs="Arial"/>
        </w:rPr>
      </w:pPr>
    </w:p>
    <w:p w14:paraId="0922427F" w14:textId="77777777" w:rsidR="00DB1505" w:rsidRDefault="00DB1505" w:rsidP="00DB1505">
      <w:pPr>
        <w:jc w:val="center"/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VICERRECTORADO ACADÉMICO</w:t>
      </w:r>
    </w:p>
    <w:p w14:paraId="06473E30" w14:textId="77777777" w:rsidR="00ED524D" w:rsidRPr="00037AAB" w:rsidRDefault="00ED524D" w:rsidP="00DB1505">
      <w:pPr>
        <w:jc w:val="center"/>
        <w:rPr>
          <w:rFonts w:ascii="Arial" w:hAnsi="Arial" w:cs="Arial"/>
          <w:b/>
        </w:rPr>
      </w:pPr>
    </w:p>
    <w:p w14:paraId="025DC9EC" w14:textId="77777777" w:rsidR="00DB1505" w:rsidRDefault="00DB1505" w:rsidP="00DB1505">
      <w:pPr>
        <w:jc w:val="center"/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UNIDAD DE PLANIFICACIÓN ACADÉMICA</w:t>
      </w:r>
    </w:p>
    <w:p w14:paraId="2B7F555E" w14:textId="77777777" w:rsidR="00ED524D" w:rsidRPr="00037AAB" w:rsidRDefault="00ED524D" w:rsidP="00DB1505">
      <w:pPr>
        <w:jc w:val="center"/>
        <w:rPr>
          <w:rFonts w:ascii="Arial" w:hAnsi="Arial" w:cs="Arial"/>
          <w:b/>
        </w:rPr>
      </w:pPr>
    </w:p>
    <w:p w14:paraId="631816A8" w14:textId="77777777" w:rsidR="00DB1505" w:rsidRDefault="00DB1505" w:rsidP="00DB1505">
      <w:pPr>
        <w:jc w:val="center"/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FACULTAD DE</w:t>
      </w:r>
    </w:p>
    <w:p w14:paraId="4EFAC60C" w14:textId="77777777" w:rsidR="00ED524D" w:rsidRPr="00037AAB" w:rsidRDefault="00ED524D" w:rsidP="00DB1505">
      <w:pPr>
        <w:jc w:val="center"/>
        <w:rPr>
          <w:rFonts w:ascii="Arial" w:hAnsi="Arial" w:cs="Arial"/>
          <w:b/>
        </w:rPr>
      </w:pPr>
    </w:p>
    <w:p w14:paraId="2E2A2684" w14:textId="77777777" w:rsidR="00DB1505" w:rsidRDefault="00DB1505" w:rsidP="00DB1505">
      <w:pPr>
        <w:jc w:val="center"/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CARRERA DE</w:t>
      </w:r>
    </w:p>
    <w:p w14:paraId="058C9E78" w14:textId="77777777" w:rsidR="00ED524D" w:rsidRPr="00037AAB" w:rsidRDefault="00ED524D" w:rsidP="00DB1505">
      <w:pPr>
        <w:jc w:val="center"/>
        <w:rPr>
          <w:rFonts w:ascii="Arial" w:hAnsi="Arial" w:cs="Arial"/>
          <w:b/>
        </w:rPr>
      </w:pPr>
    </w:p>
    <w:p w14:paraId="22146D9F" w14:textId="77777777" w:rsidR="00DB1505" w:rsidRPr="00037AAB" w:rsidRDefault="00DB1505" w:rsidP="00DB1505">
      <w:pPr>
        <w:jc w:val="center"/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SÍLABO DE LA ASIGNATURA DE</w:t>
      </w:r>
    </w:p>
    <w:p w14:paraId="04BE342C" w14:textId="77777777" w:rsidR="00DB1505" w:rsidRDefault="00DB1505" w:rsidP="00DB1505">
      <w:pPr>
        <w:rPr>
          <w:rFonts w:ascii="Arial" w:hAnsi="Arial" w:cs="Arial"/>
        </w:rPr>
      </w:pPr>
    </w:p>
    <w:p w14:paraId="0501DAD2" w14:textId="77777777" w:rsidR="00037AAB" w:rsidRDefault="00037AAB" w:rsidP="00DB1505">
      <w:pPr>
        <w:rPr>
          <w:rFonts w:ascii="Arial" w:hAnsi="Arial" w:cs="Arial"/>
        </w:rPr>
      </w:pPr>
    </w:p>
    <w:p w14:paraId="3334566C" w14:textId="77777777" w:rsidR="00037AAB" w:rsidRDefault="00037AAB" w:rsidP="00DB1505">
      <w:pPr>
        <w:rPr>
          <w:rFonts w:ascii="Arial" w:hAnsi="Arial" w:cs="Arial"/>
        </w:rPr>
      </w:pPr>
    </w:p>
    <w:p w14:paraId="79E4468C" w14:textId="77777777" w:rsidR="00037AAB" w:rsidRDefault="00037AAB" w:rsidP="00DB1505">
      <w:pPr>
        <w:rPr>
          <w:rFonts w:ascii="Arial" w:hAnsi="Arial" w:cs="Arial"/>
        </w:rPr>
      </w:pPr>
    </w:p>
    <w:p w14:paraId="4573567B" w14:textId="77777777" w:rsidR="00037AAB" w:rsidRDefault="00037AAB" w:rsidP="00DB1505">
      <w:pPr>
        <w:rPr>
          <w:rFonts w:ascii="Arial" w:hAnsi="Arial" w:cs="Arial"/>
        </w:rPr>
      </w:pPr>
    </w:p>
    <w:p w14:paraId="74C97CA1" w14:textId="77777777" w:rsidR="00037AAB" w:rsidRPr="00037AAB" w:rsidRDefault="00037AAB" w:rsidP="00DB1505">
      <w:pPr>
        <w:rPr>
          <w:rFonts w:ascii="Arial" w:hAnsi="Arial" w:cs="Arial"/>
        </w:rPr>
      </w:pPr>
    </w:p>
    <w:p w14:paraId="7EA8087A" w14:textId="77777777" w:rsidR="00ED524D" w:rsidRPr="00037AAB" w:rsidRDefault="00ED524D" w:rsidP="00DB1505">
      <w:pPr>
        <w:rPr>
          <w:rFonts w:ascii="Arial" w:hAnsi="Arial" w:cs="Arial"/>
        </w:rPr>
      </w:pPr>
    </w:p>
    <w:p w14:paraId="4095ECAF" w14:textId="77777777" w:rsidR="00DB1505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DOCENTE:</w:t>
      </w:r>
    </w:p>
    <w:p w14:paraId="0F5A3AF1" w14:textId="77777777" w:rsidR="00ED524D" w:rsidRPr="00037AAB" w:rsidRDefault="00ED524D" w:rsidP="00DB1505">
      <w:pPr>
        <w:rPr>
          <w:rFonts w:ascii="Arial" w:hAnsi="Arial" w:cs="Arial"/>
          <w:b/>
        </w:rPr>
      </w:pPr>
    </w:p>
    <w:p w14:paraId="52A5DABA" w14:textId="77777777" w:rsidR="00DB1505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 xml:space="preserve">PERÍODO ACADÉMICO: </w:t>
      </w:r>
    </w:p>
    <w:p w14:paraId="1393E487" w14:textId="77777777" w:rsidR="00ED524D" w:rsidRPr="00037AAB" w:rsidRDefault="00ED524D" w:rsidP="00DB1505">
      <w:pPr>
        <w:rPr>
          <w:rFonts w:ascii="Arial" w:hAnsi="Arial" w:cs="Arial"/>
          <w:b/>
        </w:rPr>
      </w:pPr>
    </w:p>
    <w:p w14:paraId="3FC4F3A7" w14:textId="77777777" w:rsidR="00DB1505" w:rsidRPr="00037AAB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LUGAR Y FECHA DE ELABORACIÓN:</w:t>
      </w:r>
    </w:p>
    <w:p w14:paraId="01C41E98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5BD66749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4B4552F5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3D8C6003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4D4C3937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003BE2ED" w14:textId="77777777" w:rsidR="00DB1505" w:rsidRPr="00037AAB" w:rsidRDefault="00DB1505" w:rsidP="00094B45">
      <w:pPr>
        <w:pStyle w:val="Ttulo1"/>
        <w:rPr>
          <w:rFonts w:ascii="Arial" w:hAnsi="Arial" w:cs="Arial"/>
          <w:b/>
        </w:rPr>
      </w:pPr>
    </w:p>
    <w:p w14:paraId="147D5FD0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66713616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73FD9A8A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631E8B0E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25C979B8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3D4F5552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0EF46D53" w14:textId="0E34B2C6" w:rsidR="00DB1505" w:rsidRPr="00037AAB" w:rsidRDefault="00DB1505" w:rsidP="00DB1505">
      <w:pPr>
        <w:rPr>
          <w:rFonts w:ascii="Arial" w:hAnsi="Arial" w:cs="Arial"/>
          <w:b/>
        </w:rPr>
      </w:pPr>
    </w:p>
    <w:p w14:paraId="16BB17F2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6BA9ED26" w14:textId="77777777" w:rsidR="000107EC" w:rsidRDefault="000107EC" w:rsidP="00DB1505">
      <w:pPr>
        <w:rPr>
          <w:rFonts w:ascii="Arial" w:hAnsi="Arial" w:cs="Arial"/>
          <w:b/>
        </w:rPr>
      </w:pPr>
    </w:p>
    <w:p w14:paraId="2D101618" w14:textId="77777777" w:rsidR="00DB1505" w:rsidRPr="00037AAB" w:rsidRDefault="00DB1505" w:rsidP="00DB1505">
      <w:pPr>
        <w:rPr>
          <w:rFonts w:ascii="Arial" w:hAnsi="Arial" w:cs="Arial"/>
          <w:b/>
        </w:rPr>
      </w:pPr>
    </w:p>
    <w:p w14:paraId="5212C3AC" w14:textId="77777777" w:rsidR="00DB1505" w:rsidRPr="00037AAB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lastRenderedPageBreak/>
        <w:t>INFORMACIÓN GENERAL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3652"/>
        <w:gridCol w:w="5812"/>
      </w:tblGrid>
      <w:tr w:rsidR="00DB1505" w:rsidRPr="00037AAB" w14:paraId="4EA125CE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34E97201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INSTITUCIÓN:</w:t>
            </w:r>
          </w:p>
        </w:tc>
        <w:tc>
          <w:tcPr>
            <w:tcW w:w="5812" w:type="dxa"/>
          </w:tcPr>
          <w:p w14:paraId="7AC76601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42BAA645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173429FA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FACULTAD:</w:t>
            </w:r>
          </w:p>
        </w:tc>
        <w:tc>
          <w:tcPr>
            <w:tcW w:w="5812" w:type="dxa"/>
          </w:tcPr>
          <w:p w14:paraId="473B2301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0970A1CB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0D8974CB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CARRERA:</w:t>
            </w:r>
          </w:p>
        </w:tc>
        <w:tc>
          <w:tcPr>
            <w:tcW w:w="5812" w:type="dxa"/>
          </w:tcPr>
          <w:p w14:paraId="6D524D69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37285D33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40FBAAE8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NOMBRE DE LA ASIGNATURA:</w:t>
            </w:r>
          </w:p>
        </w:tc>
        <w:tc>
          <w:tcPr>
            <w:tcW w:w="5812" w:type="dxa"/>
          </w:tcPr>
          <w:p w14:paraId="11D86F09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630EAB6F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228C3875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CÓDIGO DE LA ASIGNATURA:</w:t>
            </w:r>
          </w:p>
        </w:tc>
        <w:tc>
          <w:tcPr>
            <w:tcW w:w="5812" w:type="dxa"/>
          </w:tcPr>
          <w:p w14:paraId="785EAC8E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5295E06D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44D3B83C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SEMESTRE:</w:t>
            </w:r>
            <w:r w:rsidRPr="00037AAB">
              <w:rPr>
                <w:rFonts w:ascii="Arial" w:eastAsia="Calibri" w:hAnsi="Arial" w:cs="Arial"/>
                <w:b/>
                <w:sz w:val="20"/>
              </w:rPr>
              <w:tab/>
            </w:r>
          </w:p>
        </w:tc>
        <w:tc>
          <w:tcPr>
            <w:tcW w:w="5812" w:type="dxa"/>
          </w:tcPr>
          <w:p w14:paraId="094FB9C1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56BEDA96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5ACFA218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 xml:space="preserve">PERÍODO </w:t>
            </w:r>
            <w:proofErr w:type="gramStart"/>
            <w:r w:rsidRPr="00037AAB">
              <w:rPr>
                <w:rFonts w:ascii="Arial" w:eastAsia="Calibri" w:hAnsi="Arial" w:cs="Arial"/>
                <w:b/>
                <w:sz w:val="20"/>
              </w:rPr>
              <w:t>ACADÉMICO::</w:t>
            </w:r>
            <w:proofErr w:type="gramEnd"/>
          </w:p>
        </w:tc>
        <w:tc>
          <w:tcPr>
            <w:tcW w:w="5812" w:type="dxa"/>
          </w:tcPr>
          <w:p w14:paraId="6A8A4D28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36711366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72D48B46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MODALIDAD:</w:t>
            </w:r>
          </w:p>
        </w:tc>
        <w:tc>
          <w:tcPr>
            <w:tcW w:w="5812" w:type="dxa"/>
          </w:tcPr>
          <w:p w14:paraId="5EEFF404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4BE5FD85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2B01F0A5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NIVEL DE FORMACIÓN:</w:t>
            </w:r>
          </w:p>
        </w:tc>
        <w:tc>
          <w:tcPr>
            <w:tcW w:w="5812" w:type="dxa"/>
          </w:tcPr>
          <w:p w14:paraId="0479B373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3D8B368A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513BC0BD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UNIDAD DE ORGANIZACIÓN CURRICULAR:</w:t>
            </w:r>
          </w:p>
        </w:tc>
        <w:tc>
          <w:tcPr>
            <w:tcW w:w="5812" w:type="dxa"/>
          </w:tcPr>
          <w:p w14:paraId="7C5E024D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3A451D78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20B81BA2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TIPO DE ASIGNATURA:</w:t>
            </w:r>
          </w:p>
        </w:tc>
        <w:tc>
          <w:tcPr>
            <w:tcW w:w="5812" w:type="dxa"/>
          </w:tcPr>
          <w:p w14:paraId="5208E4FA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64D7E76F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0888457C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NÚMERO DE SEMANAS:</w:t>
            </w:r>
          </w:p>
        </w:tc>
        <w:tc>
          <w:tcPr>
            <w:tcW w:w="5812" w:type="dxa"/>
          </w:tcPr>
          <w:p w14:paraId="6EDE650F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1A61DDED" w14:textId="77777777" w:rsidTr="003C1B46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49D6783F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NÚMERO DE HORAS SEMANAL:</w:t>
            </w:r>
          </w:p>
        </w:tc>
        <w:tc>
          <w:tcPr>
            <w:tcW w:w="5812" w:type="dxa"/>
          </w:tcPr>
          <w:p w14:paraId="43CFEA72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DB1505" w:rsidRPr="00037AAB" w14:paraId="703BE58E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378B7DA7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proofErr w:type="gramStart"/>
            <w:r w:rsidRPr="00037AAB">
              <w:rPr>
                <w:rFonts w:ascii="Arial" w:eastAsia="Calibri" w:hAnsi="Arial" w:cs="Arial"/>
                <w:b/>
                <w:sz w:val="20"/>
              </w:rPr>
              <w:t>TOTAL</w:t>
            </w:r>
            <w:proofErr w:type="gramEnd"/>
            <w:r w:rsidRPr="00037AAB">
              <w:rPr>
                <w:rFonts w:ascii="Arial" w:eastAsia="Calibri" w:hAnsi="Arial" w:cs="Arial"/>
                <w:b/>
                <w:sz w:val="20"/>
              </w:rPr>
              <w:t xml:space="preserve"> DE HORAS POR EL PERÍODO ACADÉMICO:</w:t>
            </w:r>
          </w:p>
        </w:tc>
        <w:tc>
          <w:tcPr>
            <w:tcW w:w="5812" w:type="dxa"/>
          </w:tcPr>
          <w:p w14:paraId="7D603E1D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47D37365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44E25EB7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NÚMERO DE CRÉDITOS:</w:t>
            </w:r>
          </w:p>
        </w:tc>
        <w:tc>
          <w:tcPr>
            <w:tcW w:w="5812" w:type="dxa"/>
          </w:tcPr>
          <w:p w14:paraId="3B585C23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72A403F0" w14:textId="77777777" w:rsidTr="003C1B46">
        <w:tc>
          <w:tcPr>
            <w:tcW w:w="3652" w:type="dxa"/>
            <w:shd w:val="clear" w:color="auto" w:fill="D9D9D9" w:themeFill="background1" w:themeFillShade="D9"/>
          </w:tcPr>
          <w:p w14:paraId="15FECAE0" w14:textId="77777777" w:rsidR="00DB1505" w:rsidRPr="00037AAB" w:rsidRDefault="00DB1505" w:rsidP="003C1B46">
            <w:pPr>
              <w:rPr>
                <w:rFonts w:ascii="Arial" w:eastAsia="Calibri" w:hAnsi="Arial" w:cs="Arial"/>
                <w:b/>
                <w:sz w:val="20"/>
              </w:rPr>
            </w:pPr>
            <w:r w:rsidRPr="00037AAB">
              <w:rPr>
                <w:rFonts w:ascii="Arial" w:eastAsia="Calibri" w:hAnsi="Arial" w:cs="Arial"/>
                <w:b/>
                <w:sz w:val="20"/>
              </w:rPr>
              <w:t>TÍTULO(S) ACADÉMICO(S) DEL DOCENTE:</w:t>
            </w:r>
          </w:p>
        </w:tc>
        <w:tc>
          <w:tcPr>
            <w:tcW w:w="5812" w:type="dxa"/>
          </w:tcPr>
          <w:p w14:paraId="6AB9BD67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</w:tbl>
    <w:p w14:paraId="19380121" w14:textId="77777777" w:rsidR="00DB1505" w:rsidRPr="00037AAB" w:rsidRDefault="00DB1505" w:rsidP="00DB1505">
      <w:pPr>
        <w:jc w:val="center"/>
        <w:rPr>
          <w:rFonts w:ascii="Arial" w:hAnsi="Arial" w:cs="Arial"/>
          <w:b/>
        </w:rPr>
      </w:pPr>
    </w:p>
    <w:p w14:paraId="14901B0B" w14:textId="77777777" w:rsidR="00DB1505" w:rsidRPr="00037AAB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PRERREQUISITOS Y CORREQUISITOS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363"/>
        <w:gridCol w:w="2338"/>
        <w:gridCol w:w="2339"/>
        <w:gridCol w:w="2424"/>
      </w:tblGrid>
      <w:tr w:rsidR="00DB1505" w:rsidRPr="00037AAB" w14:paraId="14C60282" w14:textId="77777777" w:rsidTr="003C1B46">
        <w:tc>
          <w:tcPr>
            <w:tcW w:w="4701" w:type="dxa"/>
            <w:gridSpan w:val="2"/>
            <w:shd w:val="clear" w:color="auto" w:fill="D9D9D9" w:themeFill="background1" w:themeFillShade="D9"/>
          </w:tcPr>
          <w:p w14:paraId="776A367B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PRERREQUISITOS:</w:t>
            </w:r>
          </w:p>
        </w:tc>
        <w:tc>
          <w:tcPr>
            <w:tcW w:w="4763" w:type="dxa"/>
            <w:gridSpan w:val="2"/>
            <w:shd w:val="clear" w:color="auto" w:fill="D9D9D9" w:themeFill="background1" w:themeFillShade="D9"/>
          </w:tcPr>
          <w:p w14:paraId="40B90372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CORREQUISITOS:</w:t>
            </w:r>
          </w:p>
        </w:tc>
      </w:tr>
      <w:tr w:rsidR="00DB1505" w:rsidRPr="00037AAB" w14:paraId="227C69DD" w14:textId="77777777" w:rsidTr="003C1B46">
        <w:tc>
          <w:tcPr>
            <w:tcW w:w="2363" w:type="dxa"/>
            <w:shd w:val="clear" w:color="auto" w:fill="D9D9D9" w:themeFill="background1" w:themeFillShade="D9"/>
          </w:tcPr>
          <w:p w14:paraId="0B5B03C1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ASIGNATURA</w:t>
            </w:r>
          </w:p>
        </w:tc>
        <w:tc>
          <w:tcPr>
            <w:tcW w:w="2338" w:type="dxa"/>
            <w:shd w:val="clear" w:color="auto" w:fill="D9D9D9" w:themeFill="background1" w:themeFillShade="D9"/>
          </w:tcPr>
          <w:p w14:paraId="3DABC460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CÓDIGO</w:t>
            </w:r>
          </w:p>
        </w:tc>
        <w:tc>
          <w:tcPr>
            <w:tcW w:w="2339" w:type="dxa"/>
            <w:shd w:val="clear" w:color="auto" w:fill="D9D9D9" w:themeFill="background1" w:themeFillShade="D9"/>
          </w:tcPr>
          <w:p w14:paraId="019978BC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ASIGNATURA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14:paraId="77B98050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CÓDIGO</w:t>
            </w:r>
          </w:p>
        </w:tc>
      </w:tr>
      <w:tr w:rsidR="00DB1505" w:rsidRPr="00037AAB" w14:paraId="5C1DBB03" w14:textId="77777777" w:rsidTr="003C1B46">
        <w:tc>
          <w:tcPr>
            <w:tcW w:w="2363" w:type="dxa"/>
          </w:tcPr>
          <w:p w14:paraId="19F5F869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338" w:type="dxa"/>
          </w:tcPr>
          <w:p w14:paraId="0C47A5AC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9" w:type="dxa"/>
          </w:tcPr>
          <w:p w14:paraId="33AB5C93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424" w:type="dxa"/>
          </w:tcPr>
          <w:p w14:paraId="500B49DE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00869665" w14:textId="77777777" w:rsidTr="003C1B46">
        <w:tc>
          <w:tcPr>
            <w:tcW w:w="2363" w:type="dxa"/>
          </w:tcPr>
          <w:p w14:paraId="7B9C5B78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38" w:type="dxa"/>
          </w:tcPr>
          <w:p w14:paraId="386E14B0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9" w:type="dxa"/>
          </w:tcPr>
          <w:p w14:paraId="721C74C8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424" w:type="dxa"/>
          </w:tcPr>
          <w:p w14:paraId="48B91C7C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</w:tbl>
    <w:p w14:paraId="46444FE5" w14:textId="77777777" w:rsidR="00DB1505" w:rsidRPr="00037AAB" w:rsidRDefault="00DB1505" w:rsidP="00DB1505">
      <w:pPr>
        <w:jc w:val="center"/>
        <w:rPr>
          <w:rFonts w:ascii="Arial" w:hAnsi="Arial" w:cs="Arial"/>
          <w:b/>
        </w:rPr>
      </w:pPr>
    </w:p>
    <w:p w14:paraId="45B9EEAA" w14:textId="77777777" w:rsidR="00DB1505" w:rsidRPr="00037AAB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DESCRIPCIÓN DE LA ASIGNATURA: (En correspondencia con los fundamentos en las políticas gubernamentales)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B1505" w:rsidRPr="00037AAB" w14:paraId="0D1FA80C" w14:textId="77777777" w:rsidTr="003C1B46">
        <w:tc>
          <w:tcPr>
            <w:tcW w:w="9464" w:type="dxa"/>
          </w:tcPr>
          <w:p w14:paraId="0905D956" w14:textId="77777777" w:rsidR="00DB1505" w:rsidRPr="00037AAB" w:rsidRDefault="00DB1505" w:rsidP="003C1B46">
            <w:pPr>
              <w:rPr>
                <w:rFonts w:ascii="Arial" w:hAnsi="Arial" w:cs="Arial"/>
              </w:rPr>
            </w:pPr>
          </w:p>
          <w:p w14:paraId="406F6919" w14:textId="77777777" w:rsidR="00DB1505" w:rsidRPr="00037AAB" w:rsidRDefault="00DB1505" w:rsidP="003C1B46">
            <w:pPr>
              <w:rPr>
                <w:rFonts w:ascii="Arial" w:hAnsi="Arial" w:cs="Arial"/>
              </w:rPr>
            </w:pPr>
          </w:p>
        </w:tc>
      </w:tr>
    </w:tbl>
    <w:p w14:paraId="127E7E2C" w14:textId="77777777" w:rsidR="00DB1505" w:rsidRPr="00037AAB" w:rsidRDefault="00DB1505" w:rsidP="00DB1505">
      <w:pPr>
        <w:jc w:val="center"/>
        <w:rPr>
          <w:rFonts w:ascii="Arial" w:hAnsi="Arial" w:cs="Arial"/>
          <w:b/>
        </w:rPr>
      </w:pPr>
    </w:p>
    <w:p w14:paraId="19BB1F1A" w14:textId="77777777" w:rsidR="00DB1505" w:rsidRPr="00037AAB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 xml:space="preserve">OBJETIVOS ESPECÍFICOS </w:t>
      </w:r>
      <w:proofErr w:type="gramStart"/>
      <w:r w:rsidRPr="00037AAB">
        <w:rPr>
          <w:rFonts w:ascii="Arial" w:hAnsi="Arial" w:cs="Arial"/>
          <w:b/>
        </w:rPr>
        <w:t>DE  LA</w:t>
      </w:r>
      <w:proofErr w:type="gramEnd"/>
      <w:r w:rsidRPr="00037AAB">
        <w:rPr>
          <w:rFonts w:ascii="Arial" w:hAnsi="Arial" w:cs="Arial"/>
          <w:b/>
        </w:rPr>
        <w:t xml:space="preserve"> ASIGNATURA: (Con fundamento en los objetivos generales de la carrera)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B1505" w:rsidRPr="00037AAB" w14:paraId="162D2732" w14:textId="77777777" w:rsidTr="003C1B46">
        <w:tc>
          <w:tcPr>
            <w:tcW w:w="9464" w:type="dxa"/>
          </w:tcPr>
          <w:p w14:paraId="3AA4D601" w14:textId="77777777" w:rsidR="00DB1505" w:rsidRPr="00037AAB" w:rsidRDefault="00DB1505" w:rsidP="003C1B46">
            <w:pPr>
              <w:rPr>
                <w:rFonts w:ascii="Arial" w:hAnsi="Arial" w:cs="Arial"/>
              </w:rPr>
            </w:pPr>
          </w:p>
          <w:p w14:paraId="60B2A89F" w14:textId="77777777" w:rsidR="00DB1505" w:rsidRPr="00037AAB" w:rsidRDefault="00DB1505" w:rsidP="003C1B46">
            <w:pPr>
              <w:rPr>
                <w:rFonts w:ascii="Arial" w:hAnsi="Arial" w:cs="Arial"/>
              </w:rPr>
            </w:pPr>
          </w:p>
          <w:p w14:paraId="40FBC7CF" w14:textId="77777777" w:rsidR="00DB1505" w:rsidRPr="00037AAB" w:rsidRDefault="00DB1505" w:rsidP="003C1B46">
            <w:pPr>
              <w:rPr>
                <w:rFonts w:ascii="Arial" w:hAnsi="Arial" w:cs="Arial"/>
              </w:rPr>
            </w:pPr>
          </w:p>
        </w:tc>
      </w:tr>
    </w:tbl>
    <w:p w14:paraId="5D455838" w14:textId="77777777" w:rsidR="00DB1505" w:rsidRPr="00037AAB" w:rsidRDefault="00DB1505" w:rsidP="00DB1505">
      <w:pPr>
        <w:rPr>
          <w:rFonts w:ascii="Arial" w:hAnsi="Arial" w:cs="Arial"/>
          <w:b/>
        </w:rPr>
      </w:pPr>
      <w:r w:rsidRPr="00037AAB">
        <w:rPr>
          <w:rFonts w:ascii="Arial" w:hAnsi="Arial" w:cs="Arial"/>
          <w:b/>
        </w:rPr>
        <w:t>UNIDADES CURRICULARES:</w:t>
      </w:r>
    </w:p>
    <w:tbl>
      <w:tblPr>
        <w:tblStyle w:val="Tablaconcuadrcula"/>
        <w:tblW w:w="9464" w:type="dxa"/>
        <w:tblLayout w:type="fixed"/>
        <w:tblLook w:val="04A0" w:firstRow="1" w:lastRow="0" w:firstColumn="1" w:lastColumn="0" w:noHBand="0" w:noVBand="1"/>
      </w:tblPr>
      <w:tblGrid>
        <w:gridCol w:w="3227"/>
        <w:gridCol w:w="2098"/>
        <w:gridCol w:w="2098"/>
        <w:gridCol w:w="2041"/>
      </w:tblGrid>
      <w:tr w:rsidR="00DB1505" w:rsidRPr="00037AAB" w14:paraId="6DA949D1" w14:textId="77777777" w:rsidTr="003C1B46">
        <w:tc>
          <w:tcPr>
            <w:tcW w:w="9464" w:type="dxa"/>
            <w:gridSpan w:val="4"/>
            <w:shd w:val="clear" w:color="auto" w:fill="D9D9D9" w:themeFill="background1" w:themeFillShade="D9"/>
          </w:tcPr>
          <w:p w14:paraId="485638E1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 xml:space="preserve">UNIDAD Nº:               </w:t>
            </w:r>
          </w:p>
          <w:p w14:paraId="2ED0F617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NOMBRE DE LA UNIDAD:</w:t>
            </w:r>
          </w:p>
          <w:p w14:paraId="217DAED8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NÚMERO DE HORAS POR UNIDAD:</w:t>
            </w:r>
          </w:p>
        </w:tc>
      </w:tr>
      <w:tr w:rsidR="00DB1505" w:rsidRPr="00037AAB" w14:paraId="7EB5DB61" w14:textId="77777777" w:rsidTr="003C1B46">
        <w:trPr>
          <w:trHeight w:val="408"/>
        </w:trPr>
        <w:tc>
          <w:tcPr>
            <w:tcW w:w="9464" w:type="dxa"/>
            <w:gridSpan w:val="4"/>
            <w:shd w:val="clear" w:color="auto" w:fill="D9D9D9" w:themeFill="background1" w:themeFillShade="D9"/>
          </w:tcPr>
          <w:p w14:paraId="1281BD5B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 xml:space="preserve">RESULTADO(S) DE APRENDIZAJE DE LA UNIDAD </w:t>
            </w:r>
            <w:r w:rsidRPr="00037AAB">
              <w:rPr>
                <w:rFonts w:ascii="Arial" w:hAnsi="Arial" w:cs="Arial"/>
                <w:bCs/>
                <w:sz w:val="20"/>
              </w:rPr>
              <w:t>(Al menos uno por unidad)</w:t>
            </w:r>
            <w:r w:rsidRPr="00037AAB">
              <w:rPr>
                <w:rFonts w:ascii="Arial" w:hAnsi="Arial" w:cs="Arial"/>
                <w:b/>
                <w:bCs/>
                <w:sz w:val="20"/>
              </w:rPr>
              <w:t>:</w:t>
            </w:r>
          </w:p>
          <w:p w14:paraId="164A0B3A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-</w:t>
            </w:r>
          </w:p>
          <w:p w14:paraId="319D6845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highlight w:val="yellow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-</w:t>
            </w:r>
          </w:p>
        </w:tc>
      </w:tr>
      <w:tr w:rsidR="00DB1505" w:rsidRPr="00037AAB" w14:paraId="6AD3769F" w14:textId="77777777" w:rsidTr="003C1B46">
        <w:trPr>
          <w:trHeight w:val="93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21AE20E9" w14:textId="77777777" w:rsidR="00DB1505" w:rsidRPr="00037AAB" w:rsidRDefault="00DB1505" w:rsidP="003C1B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CONTENIDOS</w:t>
            </w:r>
          </w:p>
          <w:p w14:paraId="30314A1C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¿Qué debe saber, hacer y ser?</w:t>
            </w:r>
          </w:p>
        </w:tc>
        <w:tc>
          <w:tcPr>
            <w:tcW w:w="6237" w:type="dxa"/>
            <w:gridSpan w:val="3"/>
            <w:shd w:val="clear" w:color="auto" w:fill="D9D9D9" w:themeFill="background1" w:themeFillShade="D9"/>
            <w:vAlign w:val="center"/>
          </w:tcPr>
          <w:p w14:paraId="6DF4E83D" w14:textId="77777777" w:rsidR="00DB1505" w:rsidRPr="00037AAB" w:rsidRDefault="00DB1505" w:rsidP="003C1B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677E64B8" w14:textId="77777777" w:rsidR="00DB1505" w:rsidRPr="00037AAB" w:rsidRDefault="00DB1505" w:rsidP="003C1B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ACTIVIDADES DE APRENDIZAJE DE LA UNIDAD</w:t>
            </w:r>
          </w:p>
          <w:p w14:paraId="76EACAB8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</w:p>
          <w:p w14:paraId="286FF9EB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</w:p>
        </w:tc>
      </w:tr>
      <w:tr w:rsidR="00DB1505" w:rsidRPr="00037AAB" w14:paraId="3BFAE09B" w14:textId="77777777" w:rsidTr="003C1B46">
        <w:trPr>
          <w:trHeight w:val="933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4D7AB230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TEMAS Y SUBTEMAS: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7712C229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ACTIVIDADES DE DOCENCIA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25AFA039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ACTIVIDADES PRÁCTICAS DE APLICACIÓN Y EXPERIMENTACIÓN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5DA271F6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 w:right="-108"/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ACTIVIDADES DE APRENDIZAJE AUTÓNOMO</w:t>
            </w:r>
          </w:p>
        </w:tc>
      </w:tr>
      <w:tr w:rsidR="00DB1505" w:rsidRPr="00037AAB" w14:paraId="0D05939E" w14:textId="77777777" w:rsidTr="003C1B46">
        <w:trPr>
          <w:trHeight w:val="296"/>
        </w:trPr>
        <w:tc>
          <w:tcPr>
            <w:tcW w:w="3227" w:type="dxa"/>
          </w:tcPr>
          <w:p w14:paraId="228765EA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98" w:type="dxa"/>
            <w:vAlign w:val="center"/>
          </w:tcPr>
          <w:p w14:paraId="3F5D800C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color w:val="FF0000"/>
                <w:sz w:val="20"/>
              </w:rPr>
            </w:pPr>
          </w:p>
        </w:tc>
        <w:tc>
          <w:tcPr>
            <w:tcW w:w="2098" w:type="dxa"/>
            <w:vAlign w:val="center"/>
          </w:tcPr>
          <w:p w14:paraId="0106357D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color w:val="FF0000"/>
                <w:sz w:val="20"/>
              </w:rPr>
            </w:pPr>
          </w:p>
        </w:tc>
        <w:tc>
          <w:tcPr>
            <w:tcW w:w="2041" w:type="dxa"/>
          </w:tcPr>
          <w:p w14:paraId="663EA9D1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color w:val="FF0000"/>
                <w:sz w:val="20"/>
              </w:rPr>
            </w:pPr>
          </w:p>
        </w:tc>
      </w:tr>
      <w:tr w:rsidR="00DB1505" w:rsidRPr="00037AAB" w14:paraId="7A4E8DE9" w14:textId="77777777" w:rsidTr="003C1B46">
        <w:trPr>
          <w:trHeight w:val="608"/>
        </w:trPr>
        <w:tc>
          <w:tcPr>
            <w:tcW w:w="3227" w:type="dxa"/>
          </w:tcPr>
          <w:p w14:paraId="29FCC76D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TIPOS DE EVALUACIÓN</w:t>
            </w:r>
          </w:p>
          <w:p w14:paraId="617B6ED2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7576067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  <w:r w:rsidRPr="00037AAB">
              <w:rPr>
                <w:rFonts w:ascii="Arial" w:hAnsi="Arial" w:cs="Arial"/>
                <w:bCs/>
                <w:sz w:val="20"/>
              </w:rPr>
              <w:t>(Considerar los tipos de evaluación de acuerdo al proceso  de aprendizaje: Diagnóstica, Formativa y Sumativa) e indicar las técnicas e instrumentos que serán aplicados en el desarrollo de la unidad.</w:t>
            </w:r>
          </w:p>
          <w:p w14:paraId="4E1A41C2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59905B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  <w:r w:rsidRPr="00037AAB">
              <w:rPr>
                <w:rFonts w:ascii="Arial" w:hAnsi="Arial" w:cs="Arial"/>
                <w:bCs/>
                <w:sz w:val="20"/>
              </w:rPr>
              <w:t>Diagnóstica</w:t>
            </w:r>
          </w:p>
          <w:p w14:paraId="6703EDF0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</w:p>
          <w:p w14:paraId="1CCC0C32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</w:p>
          <w:p w14:paraId="5AFCA53E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</w:p>
          <w:p w14:paraId="295C1584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  <w:r w:rsidRPr="00037AAB">
              <w:rPr>
                <w:rFonts w:ascii="Arial" w:hAnsi="Arial" w:cs="Arial"/>
                <w:bCs/>
                <w:sz w:val="20"/>
              </w:rPr>
              <w:t xml:space="preserve">Formativa </w:t>
            </w:r>
          </w:p>
          <w:p w14:paraId="4CB22233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</w:p>
          <w:p w14:paraId="68D6CFAC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</w:p>
          <w:p w14:paraId="13E9EED3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  <w:r w:rsidRPr="00037AAB">
              <w:rPr>
                <w:rFonts w:ascii="Arial" w:hAnsi="Arial" w:cs="Arial"/>
                <w:bCs/>
                <w:sz w:val="20"/>
              </w:rPr>
              <w:t>Sumativa</w:t>
            </w:r>
          </w:p>
          <w:p w14:paraId="107BD95D" w14:textId="77777777" w:rsidR="00DB1505" w:rsidRPr="00037AAB" w:rsidRDefault="00DB1505" w:rsidP="003C1B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  <w:sz w:val="20"/>
              </w:rPr>
            </w:pPr>
          </w:p>
        </w:tc>
      </w:tr>
    </w:tbl>
    <w:p w14:paraId="32A72EA3" w14:textId="77777777" w:rsidR="00DB1505" w:rsidRPr="00037AAB" w:rsidRDefault="00DB1505" w:rsidP="00DB1505">
      <w:pPr>
        <w:rPr>
          <w:rFonts w:ascii="Arial" w:hAnsi="Arial" w:cs="Arial"/>
          <w:b/>
          <w:i/>
          <w:lang w:val="es-EC"/>
        </w:rPr>
      </w:pPr>
      <w:r w:rsidRPr="00037AAB">
        <w:rPr>
          <w:rFonts w:ascii="Arial" w:hAnsi="Arial" w:cs="Arial"/>
          <w:b/>
          <w:i/>
          <w:lang w:val="es-EC"/>
        </w:rPr>
        <w:t>Se incrementarán cuadros acorde al número de unidades.</w:t>
      </w:r>
    </w:p>
    <w:p w14:paraId="52B4FAF4" w14:textId="77777777" w:rsidR="00DB1505" w:rsidRPr="00037AAB" w:rsidRDefault="00DB1505" w:rsidP="00DB1505">
      <w:pPr>
        <w:jc w:val="center"/>
        <w:rPr>
          <w:rFonts w:ascii="Arial" w:hAnsi="Arial" w:cs="Arial"/>
          <w:b/>
          <w:lang w:val="es-EC"/>
        </w:rPr>
      </w:pPr>
    </w:p>
    <w:p w14:paraId="040C5762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PROYECTO INTEGRADOR DE SABERES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B1505" w:rsidRPr="00037AAB" w14:paraId="379A5732" w14:textId="77777777" w:rsidTr="003C1B46">
        <w:trPr>
          <w:trHeight w:val="612"/>
        </w:trPr>
        <w:tc>
          <w:tcPr>
            <w:tcW w:w="9464" w:type="dxa"/>
          </w:tcPr>
          <w:p w14:paraId="6880FDED" w14:textId="77777777" w:rsidR="00DB1505" w:rsidRPr="00037AAB" w:rsidRDefault="00DB1505" w:rsidP="003C1B46">
            <w:pPr>
              <w:rPr>
                <w:rFonts w:ascii="Arial" w:hAnsi="Arial" w:cs="Arial"/>
              </w:rPr>
            </w:pPr>
            <w:r w:rsidRPr="00037AAB">
              <w:rPr>
                <w:rFonts w:ascii="Arial" w:hAnsi="Arial" w:cs="Arial"/>
                <w:lang w:val="es-EC"/>
              </w:rPr>
              <w:t xml:space="preserve">Se deberá presentar una breve descripción  del  </w:t>
            </w:r>
            <w:r w:rsidRPr="00037AAB">
              <w:rPr>
                <w:rFonts w:ascii="Arial" w:hAnsi="Arial" w:cs="Arial"/>
              </w:rPr>
              <w:t xml:space="preserve">proyecto que se realizará durante el semestre. Esta actividad es de carácter interdisciplinario por lo que es </w:t>
            </w:r>
            <w:proofErr w:type="gramStart"/>
            <w:r w:rsidRPr="00037AAB">
              <w:rPr>
                <w:rFonts w:ascii="Arial" w:hAnsi="Arial" w:cs="Arial"/>
              </w:rPr>
              <w:t>necesario  que</w:t>
            </w:r>
            <w:proofErr w:type="gramEnd"/>
            <w:r w:rsidRPr="00037AAB">
              <w:rPr>
                <w:rFonts w:ascii="Arial" w:hAnsi="Arial" w:cs="Arial"/>
              </w:rPr>
              <w:t xml:space="preserve"> se coordine con los docentes    de las demás asignaturas del semestre.</w:t>
            </w:r>
          </w:p>
        </w:tc>
      </w:tr>
    </w:tbl>
    <w:p w14:paraId="370FFACC" w14:textId="77777777" w:rsidR="00DB1505" w:rsidRPr="00037AAB" w:rsidRDefault="00DB1505" w:rsidP="00DB1505">
      <w:pPr>
        <w:jc w:val="center"/>
        <w:rPr>
          <w:rFonts w:ascii="Arial" w:hAnsi="Arial" w:cs="Arial"/>
          <w:b/>
          <w:lang w:val="es-EC"/>
        </w:rPr>
      </w:pPr>
    </w:p>
    <w:p w14:paraId="7B153195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METODOLOGÍA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B1505" w:rsidRPr="00037AAB" w14:paraId="511720F6" w14:textId="77777777" w:rsidTr="003C1B46">
        <w:trPr>
          <w:trHeight w:val="702"/>
        </w:trPr>
        <w:tc>
          <w:tcPr>
            <w:tcW w:w="9464" w:type="dxa"/>
          </w:tcPr>
          <w:p w14:paraId="771C1A49" w14:textId="77777777" w:rsidR="00DB1505" w:rsidRPr="00037AAB" w:rsidRDefault="00DB1505" w:rsidP="003C1B46">
            <w:pPr>
              <w:rPr>
                <w:rFonts w:ascii="Arial" w:hAnsi="Arial" w:cs="Arial"/>
              </w:rPr>
            </w:pPr>
            <w:r w:rsidRPr="00037AAB">
              <w:rPr>
                <w:rFonts w:ascii="Arial" w:hAnsi="Arial" w:cs="Arial"/>
                <w:b/>
              </w:rPr>
              <w:t>Métodos</w:t>
            </w:r>
            <w:r w:rsidRPr="00037AAB">
              <w:rPr>
                <w:rFonts w:ascii="Arial" w:hAnsi="Arial" w:cs="Arial"/>
              </w:rPr>
              <w:t xml:space="preserve"> de enseñanza aprendizaje. </w:t>
            </w:r>
          </w:p>
          <w:p w14:paraId="0C2957C9" w14:textId="77777777" w:rsidR="00DB1505" w:rsidRPr="00037AAB" w:rsidRDefault="00DB1505" w:rsidP="003C1B46">
            <w:pPr>
              <w:rPr>
                <w:rFonts w:ascii="Arial" w:hAnsi="Arial" w:cs="Arial"/>
              </w:rPr>
            </w:pPr>
            <w:r w:rsidRPr="00037AAB">
              <w:rPr>
                <w:rFonts w:ascii="Arial" w:hAnsi="Arial" w:cs="Arial"/>
                <w:b/>
              </w:rPr>
              <w:t>Técnicas e instrumentos</w:t>
            </w:r>
            <w:r w:rsidRPr="00037AAB">
              <w:rPr>
                <w:rFonts w:ascii="Arial" w:hAnsi="Arial" w:cs="Arial"/>
              </w:rPr>
              <w:t xml:space="preserve"> de enseñanza.</w:t>
            </w:r>
          </w:p>
          <w:p w14:paraId="291977D6" w14:textId="77777777" w:rsidR="00DB1505" w:rsidRPr="00037AAB" w:rsidRDefault="00DB1505" w:rsidP="003C1B46">
            <w:pPr>
              <w:rPr>
                <w:rFonts w:ascii="Arial" w:hAnsi="Arial" w:cs="Arial"/>
              </w:rPr>
            </w:pPr>
            <w:r w:rsidRPr="00037AAB">
              <w:rPr>
                <w:rFonts w:ascii="Arial" w:hAnsi="Arial" w:cs="Arial"/>
                <w:b/>
              </w:rPr>
              <w:t>Recursos didácticos.</w:t>
            </w:r>
            <w:r w:rsidRPr="00037AAB">
              <w:rPr>
                <w:rFonts w:ascii="Arial" w:hAnsi="Arial" w:cs="Arial"/>
              </w:rPr>
              <w:t xml:space="preserve"> (Describir los materiales a utilizarse para el proceso de aprendizaje. Incluir el uso de las TICS.</w:t>
            </w:r>
          </w:p>
        </w:tc>
      </w:tr>
    </w:tbl>
    <w:p w14:paraId="7F585D7F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ESCENARIOS DE APRENDIZAJE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B1505" w:rsidRPr="00037AAB" w14:paraId="5338E574" w14:textId="77777777" w:rsidTr="003C1B46">
        <w:trPr>
          <w:trHeight w:val="453"/>
        </w:trPr>
        <w:tc>
          <w:tcPr>
            <w:tcW w:w="9464" w:type="dxa"/>
          </w:tcPr>
          <w:p w14:paraId="7C07D30F" w14:textId="77777777" w:rsidR="00DB1505" w:rsidRPr="00037AAB" w:rsidRDefault="00DB1505" w:rsidP="003C1B46">
            <w:pPr>
              <w:rPr>
                <w:rFonts w:ascii="Arial" w:hAnsi="Arial" w:cs="Arial"/>
              </w:rPr>
            </w:pPr>
            <w:r w:rsidRPr="00037AAB">
              <w:rPr>
                <w:rFonts w:ascii="Arial" w:hAnsi="Arial" w:cs="Arial"/>
              </w:rPr>
              <w:t>Ambientes en los que se desarrollan las actividades de aprendizaje, estos pueden ser: laboratorios, escenarios laborales, aula de clase, espacios virtuales, museos, contextos sociales, culturales y otros.</w:t>
            </w:r>
          </w:p>
        </w:tc>
      </w:tr>
    </w:tbl>
    <w:p w14:paraId="48C7687C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</w:p>
    <w:p w14:paraId="2500329E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EVALUACIÓN DEL ESTUDIANTE POR RESULTADOS DE APRENDIZAJE</w:t>
      </w:r>
    </w:p>
    <w:p w14:paraId="13A29B83" w14:textId="77777777" w:rsidR="00DB1505" w:rsidRPr="00037AAB" w:rsidRDefault="00DB1505" w:rsidP="00DB1505">
      <w:pPr>
        <w:rPr>
          <w:rFonts w:ascii="Arial" w:hAnsi="Arial" w:cs="Arial"/>
          <w:lang w:val="es-EC"/>
        </w:rPr>
      </w:pPr>
      <w:r w:rsidRPr="00037AAB">
        <w:rPr>
          <w:rFonts w:ascii="Arial" w:hAnsi="Arial" w:cs="Arial"/>
          <w:lang w:val="es-EC"/>
        </w:rPr>
        <w:t>Para la composición de la nota semestral de los estudiantes, se tomará en cuenta la siguiente tabla:</w:t>
      </w: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7"/>
        <w:gridCol w:w="4220"/>
        <w:gridCol w:w="1317"/>
        <w:gridCol w:w="1319"/>
      </w:tblGrid>
      <w:tr w:rsidR="00DB1505" w:rsidRPr="00037AAB" w14:paraId="74E34249" w14:textId="77777777" w:rsidTr="003C1B46">
        <w:trPr>
          <w:jc w:val="center"/>
        </w:trPr>
        <w:tc>
          <w:tcPr>
            <w:tcW w:w="1106" w:type="pct"/>
            <w:shd w:val="clear" w:color="auto" w:fill="D9D9D9" w:themeFill="background1" w:themeFillShade="D9"/>
            <w:vAlign w:val="center"/>
          </w:tcPr>
          <w:p w14:paraId="6034A856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COMPONENTE</w:t>
            </w:r>
          </w:p>
        </w:tc>
        <w:tc>
          <w:tcPr>
            <w:tcW w:w="2397" w:type="pct"/>
            <w:shd w:val="clear" w:color="auto" w:fill="D9D9D9" w:themeFill="background1" w:themeFillShade="D9"/>
            <w:vAlign w:val="center"/>
          </w:tcPr>
          <w:p w14:paraId="5F2ACA79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ACTIVIDADES DE EVALUACIÓN</w:t>
            </w:r>
          </w:p>
        </w:tc>
        <w:tc>
          <w:tcPr>
            <w:tcW w:w="748" w:type="pct"/>
            <w:shd w:val="clear" w:color="auto" w:fill="D9D9D9" w:themeFill="background1" w:themeFillShade="D9"/>
            <w:vAlign w:val="center"/>
          </w:tcPr>
          <w:p w14:paraId="07A67EFE" w14:textId="77777777" w:rsidR="00DB1505" w:rsidRPr="00037AAB" w:rsidRDefault="00DB1505" w:rsidP="003C1B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Primer Parcial</w:t>
            </w:r>
          </w:p>
          <w:p w14:paraId="1962937E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 xml:space="preserve">% </w:t>
            </w:r>
          </w:p>
          <w:p w14:paraId="75C10B9B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(Puntos:)</w:t>
            </w:r>
          </w:p>
        </w:tc>
        <w:tc>
          <w:tcPr>
            <w:tcW w:w="749" w:type="pct"/>
            <w:shd w:val="clear" w:color="auto" w:fill="D9D9D9" w:themeFill="background1" w:themeFillShade="D9"/>
            <w:vAlign w:val="center"/>
          </w:tcPr>
          <w:p w14:paraId="09E73A6A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Segundo Parcial</w:t>
            </w:r>
          </w:p>
          <w:p w14:paraId="06B8A6CA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% (Puntos</w:t>
            </w:r>
            <w:proofErr w:type="gramStart"/>
            <w:r w:rsidRPr="00037AAB">
              <w:rPr>
                <w:rFonts w:ascii="Arial" w:hAnsi="Arial" w:cs="Arial"/>
                <w:b/>
                <w:sz w:val="20"/>
              </w:rPr>
              <w:t>: )</w:t>
            </w:r>
            <w:proofErr w:type="gramEnd"/>
          </w:p>
        </w:tc>
      </w:tr>
      <w:tr w:rsidR="00DB1505" w:rsidRPr="00037AAB" w14:paraId="231CF00D" w14:textId="77777777" w:rsidTr="003C1B46">
        <w:trPr>
          <w:trHeight w:val="389"/>
          <w:jc w:val="center"/>
        </w:trPr>
        <w:tc>
          <w:tcPr>
            <w:tcW w:w="1106" w:type="pct"/>
            <w:vAlign w:val="center"/>
          </w:tcPr>
          <w:p w14:paraId="4D72DF7B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7AAB">
              <w:rPr>
                <w:rFonts w:ascii="Arial" w:hAnsi="Arial" w:cs="Arial"/>
                <w:b/>
                <w:i/>
                <w:color w:val="000000"/>
                <w:sz w:val="20"/>
              </w:rPr>
              <w:t>Docencia</w:t>
            </w:r>
            <w:r w:rsidRPr="00037AAB">
              <w:rPr>
                <w:rFonts w:ascii="Arial" w:hAnsi="Arial" w:cs="Arial"/>
                <w:color w:val="000000"/>
                <w:sz w:val="20"/>
              </w:rPr>
              <w:t xml:space="preserve"> (Asistido por el profesor y actividades de aprendizaje colaborativo)</w:t>
            </w:r>
          </w:p>
        </w:tc>
        <w:tc>
          <w:tcPr>
            <w:tcW w:w="2397" w:type="pct"/>
          </w:tcPr>
          <w:p w14:paraId="4AF4605A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Conferencias, Seminarios, Estudios de Casos, Foros, Clases en Línea, Servicios realizados en escenarios laborables.</w:t>
            </w:r>
          </w:p>
          <w:p w14:paraId="1C214167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Experiencias colectivas en proyectos: sistematización de prácticas de investigación-intervención, proyectos de integración de saberes, construcción de modelos y prototipos, proyectos de problematización, resolución de problemas, entornos virtuales, entre otros.</w:t>
            </w:r>
          </w:p>
          <w:p w14:paraId="42D6C4B0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Evaluaciones orales, escritas entre otras.</w:t>
            </w:r>
          </w:p>
        </w:tc>
        <w:tc>
          <w:tcPr>
            <w:tcW w:w="748" w:type="pct"/>
            <w:vAlign w:val="center"/>
          </w:tcPr>
          <w:p w14:paraId="44447D96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40%</w:t>
            </w:r>
          </w:p>
        </w:tc>
        <w:tc>
          <w:tcPr>
            <w:tcW w:w="749" w:type="pct"/>
            <w:vAlign w:val="center"/>
          </w:tcPr>
          <w:p w14:paraId="1292C1AE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40%</w:t>
            </w:r>
          </w:p>
        </w:tc>
      </w:tr>
      <w:tr w:rsidR="00DB1505" w:rsidRPr="00037AAB" w14:paraId="31D91E82" w14:textId="77777777" w:rsidTr="003C1B46">
        <w:trPr>
          <w:trHeight w:val="389"/>
          <w:jc w:val="center"/>
        </w:trPr>
        <w:tc>
          <w:tcPr>
            <w:tcW w:w="1106" w:type="pct"/>
            <w:vAlign w:val="center"/>
          </w:tcPr>
          <w:p w14:paraId="2831F346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7AAB">
              <w:rPr>
                <w:rFonts w:ascii="Arial" w:hAnsi="Arial" w:cs="Arial"/>
                <w:b/>
                <w:i/>
                <w:color w:val="000000"/>
                <w:sz w:val="20"/>
              </w:rPr>
              <w:t>Prácticas de aplicación y experimentación</w:t>
            </w:r>
            <w:r w:rsidRPr="00037AAB">
              <w:rPr>
                <w:rFonts w:ascii="Arial" w:hAnsi="Arial" w:cs="Arial"/>
                <w:color w:val="000000"/>
                <w:sz w:val="20"/>
              </w:rPr>
              <w:t xml:space="preserve"> (Diversos entornos de aprendizaje)</w:t>
            </w:r>
          </w:p>
        </w:tc>
        <w:tc>
          <w:tcPr>
            <w:tcW w:w="2397" w:type="pct"/>
            <w:vAlign w:val="center"/>
          </w:tcPr>
          <w:p w14:paraId="1F4E8206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 xml:space="preserve">Actividades desarrolladas en escenarios experimentales o laboratorios, prácticas de campo, trabajos de observación, resolución de problemas, talleres, manejo de base de datos y acervos bibliográficos entre otros. </w:t>
            </w:r>
          </w:p>
        </w:tc>
        <w:tc>
          <w:tcPr>
            <w:tcW w:w="748" w:type="pct"/>
            <w:vAlign w:val="center"/>
          </w:tcPr>
          <w:p w14:paraId="21DEDF7F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30%</w:t>
            </w:r>
          </w:p>
        </w:tc>
        <w:tc>
          <w:tcPr>
            <w:tcW w:w="749" w:type="pct"/>
            <w:vAlign w:val="center"/>
          </w:tcPr>
          <w:p w14:paraId="7E30D144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30%</w:t>
            </w:r>
          </w:p>
        </w:tc>
      </w:tr>
      <w:tr w:rsidR="00DB1505" w:rsidRPr="00037AAB" w14:paraId="5762C756" w14:textId="77777777" w:rsidTr="003C1B46">
        <w:trPr>
          <w:trHeight w:val="389"/>
          <w:jc w:val="center"/>
        </w:trPr>
        <w:tc>
          <w:tcPr>
            <w:tcW w:w="1106" w:type="pct"/>
            <w:vAlign w:val="center"/>
          </w:tcPr>
          <w:p w14:paraId="71741DFE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7AAB">
              <w:rPr>
                <w:rFonts w:ascii="Arial" w:hAnsi="Arial" w:cs="Arial"/>
                <w:b/>
                <w:i/>
                <w:color w:val="000000"/>
                <w:sz w:val="20"/>
              </w:rPr>
              <w:t>Actividades de aprendizaje autónomo</w:t>
            </w:r>
            <w:r w:rsidRPr="00037AAB">
              <w:rPr>
                <w:rFonts w:ascii="Arial" w:hAnsi="Arial" w:cs="Arial"/>
                <w:color w:val="000000"/>
                <w:sz w:val="20"/>
              </w:rPr>
              <w:t xml:space="preserve"> (Aprendizaje independiente e individual del estudiante)</w:t>
            </w:r>
          </w:p>
        </w:tc>
        <w:tc>
          <w:tcPr>
            <w:tcW w:w="2397" w:type="pct"/>
            <w:vAlign w:val="center"/>
          </w:tcPr>
          <w:p w14:paraId="0EAF7F08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 xml:space="preserve">Lectura, análisis y compresión de materiales bibliográficos y documentales tanto analógicos como digitales, generación de datos y búsqueda de información, elaboración individual </w:t>
            </w:r>
            <w:proofErr w:type="gramStart"/>
            <w:r w:rsidRPr="00037AAB">
              <w:rPr>
                <w:rFonts w:ascii="Arial" w:hAnsi="Arial" w:cs="Arial"/>
                <w:sz w:val="20"/>
              </w:rPr>
              <w:t>de  ensayos</w:t>
            </w:r>
            <w:proofErr w:type="gramEnd"/>
            <w:r w:rsidRPr="00037AAB">
              <w:rPr>
                <w:rFonts w:ascii="Arial" w:hAnsi="Arial" w:cs="Arial"/>
                <w:sz w:val="20"/>
              </w:rPr>
              <w:t>, trabajos y exposiciones.</w:t>
            </w:r>
          </w:p>
        </w:tc>
        <w:tc>
          <w:tcPr>
            <w:tcW w:w="748" w:type="pct"/>
            <w:vAlign w:val="center"/>
          </w:tcPr>
          <w:p w14:paraId="7DA8FCCA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30%</w:t>
            </w:r>
          </w:p>
        </w:tc>
        <w:tc>
          <w:tcPr>
            <w:tcW w:w="749" w:type="pct"/>
            <w:vAlign w:val="center"/>
          </w:tcPr>
          <w:p w14:paraId="56F6DC00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30%</w:t>
            </w:r>
          </w:p>
        </w:tc>
      </w:tr>
      <w:tr w:rsidR="00DB1505" w:rsidRPr="00037AAB" w14:paraId="0882279C" w14:textId="77777777" w:rsidTr="003C1B46">
        <w:trPr>
          <w:trHeight w:val="276"/>
          <w:jc w:val="center"/>
        </w:trPr>
        <w:tc>
          <w:tcPr>
            <w:tcW w:w="3503" w:type="pct"/>
            <w:gridSpan w:val="2"/>
          </w:tcPr>
          <w:p w14:paraId="03861832" w14:textId="77777777" w:rsidR="00DB1505" w:rsidRPr="00037AAB" w:rsidRDefault="00DB1505" w:rsidP="003C1B46">
            <w:pPr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PROMEDIO</w:t>
            </w:r>
          </w:p>
        </w:tc>
        <w:tc>
          <w:tcPr>
            <w:tcW w:w="748" w:type="pct"/>
          </w:tcPr>
          <w:p w14:paraId="4A5AE37F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100% - 10</w:t>
            </w:r>
          </w:p>
        </w:tc>
        <w:tc>
          <w:tcPr>
            <w:tcW w:w="749" w:type="pct"/>
          </w:tcPr>
          <w:p w14:paraId="1BD654DB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 xml:space="preserve"> 100% - 10</w:t>
            </w:r>
          </w:p>
        </w:tc>
      </w:tr>
    </w:tbl>
    <w:p w14:paraId="04363B2E" w14:textId="77777777" w:rsidR="00DB1505" w:rsidRPr="00037AAB" w:rsidRDefault="00DB1505" w:rsidP="00DB1505">
      <w:pPr>
        <w:rPr>
          <w:rFonts w:ascii="Arial" w:hAnsi="Arial" w:cs="Arial"/>
          <w:b/>
          <w:i/>
          <w:lang w:val="es-EC"/>
        </w:rPr>
      </w:pPr>
      <w:r w:rsidRPr="00037AAB">
        <w:rPr>
          <w:rFonts w:ascii="Arial" w:hAnsi="Arial" w:cs="Arial"/>
          <w:b/>
          <w:i/>
          <w:lang w:val="es-EC"/>
        </w:rPr>
        <w:t xml:space="preserve">La nota de cada componente se ponderará sobre 10 puntos, debiendo realizar una regla de 3 en base al porcentaje de cada componente para obtener una calificación final sobre 10. </w:t>
      </w:r>
    </w:p>
    <w:p w14:paraId="2F890D55" w14:textId="77777777" w:rsidR="00DB1505" w:rsidRPr="00037AAB" w:rsidRDefault="00DB1505" w:rsidP="00DB1505">
      <w:pPr>
        <w:rPr>
          <w:rFonts w:ascii="Arial" w:hAnsi="Arial" w:cs="Arial"/>
          <w:b/>
          <w:i/>
          <w:lang w:val="es-EC"/>
        </w:rPr>
      </w:pPr>
    </w:p>
    <w:p w14:paraId="37D14381" w14:textId="77777777" w:rsidR="00DB1505" w:rsidRPr="00037AAB" w:rsidRDefault="00DB1505" w:rsidP="00DB1505">
      <w:pPr>
        <w:rPr>
          <w:rFonts w:ascii="Arial" w:hAnsi="Arial" w:cs="Arial"/>
          <w:b/>
          <w:i/>
          <w:lang w:val="es-EC"/>
        </w:rPr>
      </w:pPr>
    </w:p>
    <w:p w14:paraId="72178C98" w14:textId="77777777" w:rsidR="00DB1505" w:rsidRPr="00037AAB" w:rsidRDefault="00DB1505" w:rsidP="00DB1505">
      <w:pPr>
        <w:rPr>
          <w:rFonts w:ascii="Arial" w:hAnsi="Arial" w:cs="Arial"/>
          <w:b/>
          <w:i/>
          <w:lang w:val="es-EC"/>
        </w:rPr>
      </w:pPr>
    </w:p>
    <w:p w14:paraId="0C79902B" w14:textId="77777777" w:rsidR="00DB1505" w:rsidRPr="00037AAB" w:rsidRDefault="00DB1505" w:rsidP="00DB1505">
      <w:pPr>
        <w:rPr>
          <w:rFonts w:ascii="Arial" w:hAnsi="Arial" w:cs="Arial"/>
          <w:b/>
          <w:i/>
          <w:lang w:val="es-EC"/>
        </w:rPr>
      </w:pPr>
    </w:p>
    <w:p w14:paraId="2E9C794B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RELACIÓN DE LA ASIGNATURA CON LOS RESULTADOS DE APRENDIZAJE DEL PERFIL DE EGRESO DE LA CARRERA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3968"/>
        <w:gridCol w:w="707"/>
        <w:gridCol w:w="897"/>
        <w:gridCol w:w="807"/>
        <w:gridCol w:w="3119"/>
      </w:tblGrid>
      <w:tr w:rsidR="00DB1505" w:rsidRPr="00037AAB" w14:paraId="5240C5D3" w14:textId="77777777" w:rsidTr="003C1B46">
        <w:trPr>
          <w:trHeight w:val="288"/>
        </w:trPr>
        <w:tc>
          <w:tcPr>
            <w:tcW w:w="3968" w:type="dxa"/>
            <w:vMerge w:val="restart"/>
            <w:shd w:val="clear" w:color="auto" w:fill="D9D9D9" w:themeFill="background1" w:themeFillShade="D9"/>
          </w:tcPr>
          <w:p w14:paraId="43E60A83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</w:p>
          <w:p w14:paraId="6B2E1C61" w14:textId="77777777" w:rsidR="00DB1505" w:rsidRPr="00037AAB" w:rsidRDefault="00DB1505" w:rsidP="003C1B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Resultados de Aprendizaje del Perfil de Egreso de la Carrera:</w:t>
            </w:r>
          </w:p>
          <w:p w14:paraId="63039871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sz w:val="20"/>
              </w:rPr>
              <w:t>(Copiar los elaborados para cada unidad)</w:t>
            </w:r>
          </w:p>
        </w:tc>
        <w:tc>
          <w:tcPr>
            <w:tcW w:w="2411" w:type="dxa"/>
            <w:gridSpan w:val="3"/>
            <w:shd w:val="clear" w:color="auto" w:fill="D9D9D9" w:themeFill="background1" w:themeFillShade="D9"/>
          </w:tcPr>
          <w:p w14:paraId="1BFC13C6" w14:textId="77777777" w:rsidR="00DB1505" w:rsidRPr="00037AAB" w:rsidRDefault="00DB1505" w:rsidP="003C1B46">
            <w:pPr>
              <w:snapToGrid w:val="0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Nivel de Contribución:</w:t>
            </w:r>
          </w:p>
          <w:p w14:paraId="308F5BE9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(ALTA – MEDIA -BAJA: Al logro de los R. de A. del perfil de egreso de la Carrera)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C5D057" w14:textId="77777777" w:rsidR="00DB1505" w:rsidRPr="00037AAB" w:rsidRDefault="00DB1505" w:rsidP="003C1B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37AAB">
              <w:rPr>
                <w:rFonts w:ascii="Arial" w:hAnsi="Arial" w:cs="Arial"/>
                <w:b/>
                <w:bCs/>
                <w:sz w:val="20"/>
              </w:rPr>
              <w:t>Evidencias de Aprendizaje:</w:t>
            </w:r>
          </w:p>
          <w:p w14:paraId="6DD65326" w14:textId="77777777" w:rsidR="00DB1505" w:rsidRPr="00037AAB" w:rsidRDefault="00DB1505" w:rsidP="003C1B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El estudiante es capaz de: (evidencias del aprendizaje: conocimientos, habilidades y valores)</w:t>
            </w:r>
          </w:p>
        </w:tc>
      </w:tr>
      <w:tr w:rsidR="00DB1505" w:rsidRPr="00037AAB" w14:paraId="642E29A6" w14:textId="77777777" w:rsidTr="003C1B46">
        <w:trPr>
          <w:trHeight w:val="668"/>
        </w:trPr>
        <w:tc>
          <w:tcPr>
            <w:tcW w:w="3968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19F21495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</w:p>
        </w:tc>
        <w:tc>
          <w:tcPr>
            <w:tcW w:w="707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70C654D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A</w:t>
            </w:r>
          </w:p>
          <w:p w14:paraId="31973E9F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Alta</w:t>
            </w:r>
          </w:p>
        </w:tc>
        <w:tc>
          <w:tcPr>
            <w:tcW w:w="897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124A3926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B</w:t>
            </w:r>
          </w:p>
          <w:p w14:paraId="447F230C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Media</w:t>
            </w:r>
          </w:p>
        </w:tc>
        <w:tc>
          <w:tcPr>
            <w:tcW w:w="807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C705EB2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C</w:t>
            </w:r>
          </w:p>
          <w:p w14:paraId="5DEDBC9C" w14:textId="77777777" w:rsidR="00DB1505" w:rsidRPr="00037AAB" w:rsidRDefault="00DB1505" w:rsidP="003C1B46">
            <w:pPr>
              <w:snapToGrid w:val="0"/>
              <w:jc w:val="center"/>
              <w:rPr>
                <w:rFonts w:ascii="Arial" w:hAnsi="Arial" w:cs="Arial"/>
                <w:b/>
                <w:sz w:val="20"/>
                <w:lang w:val="es-EC"/>
              </w:rPr>
            </w:pPr>
            <w:r w:rsidRPr="00037AAB">
              <w:rPr>
                <w:rFonts w:ascii="Arial" w:hAnsi="Arial" w:cs="Arial"/>
                <w:b/>
                <w:sz w:val="20"/>
                <w:lang w:val="es-EC"/>
              </w:rPr>
              <w:t>Baja</w:t>
            </w:r>
          </w:p>
        </w:tc>
        <w:tc>
          <w:tcPr>
            <w:tcW w:w="3119" w:type="dxa"/>
            <w:vMerge/>
            <w:tcBorders>
              <w:bottom w:val="nil"/>
              <w:right w:val="single" w:sz="4" w:space="0" w:color="auto"/>
            </w:tcBorders>
            <w:shd w:val="clear" w:color="auto" w:fill="BFBFBF"/>
          </w:tcPr>
          <w:p w14:paraId="0469A6BC" w14:textId="77777777" w:rsidR="00DB1505" w:rsidRPr="00037AAB" w:rsidRDefault="00DB1505" w:rsidP="003C1B46">
            <w:pPr>
              <w:rPr>
                <w:rFonts w:ascii="Arial" w:hAnsi="Arial" w:cs="Arial"/>
                <w:sz w:val="20"/>
                <w:lang w:val="es-EC"/>
              </w:rPr>
            </w:pPr>
          </w:p>
        </w:tc>
      </w:tr>
      <w:tr w:rsidR="00DB1505" w:rsidRPr="00037AAB" w14:paraId="17EF1817" w14:textId="77777777" w:rsidTr="003C1B46">
        <w:trPr>
          <w:trHeight w:val="488"/>
        </w:trPr>
        <w:tc>
          <w:tcPr>
            <w:tcW w:w="396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00BDB7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1.-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7AEB59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A39551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A4120D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5A555D74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6A48DC24" w14:textId="77777777" w:rsidTr="003C1B46">
        <w:trPr>
          <w:trHeight w:val="488"/>
        </w:trPr>
        <w:tc>
          <w:tcPr>
            <w:tcW w:w="396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A7BE1E1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2.-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953F12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A15036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8EE3B6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48C28A85" w14:textId="77777777" w:rsidR="00DB1505" w:rsidRPr="00037AAB" w:rsidRDefault="00DB1505" w:rsidP="003C1B46">
            <w:pPr>
              <w:pStyle w:val="Prrafodelista"/>
              <w:widowControl w:val="0"/>
              <w:tabs>
                <w:tab w:val="left" w:pos="192"/>
              </w:tabs>
              <w:spacing w:line="240" w:lineRule="auto"/>
              <w:ind w:left="176"/>
              <w:rPr>
                <w:rFonts w:ascii="Arial" w:hAnsi="Arial" w:cs="Arial"/>
                <w:sz w:val="20"/>
              </w:rPr>
            </w:pPr>
          </w:p>
        </w:tc>
      </w:tr>
    </w:tbl>
    <w:p w14:paraId="08324A64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</w:p>
    <w:p w14:paraId="0C5C94BB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BIBLIOGRAFÍA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DB1505" w:rsidRPr="00037AAB" w14:paraId="7D943F59" w14:textId="77777777" w:rsidTr="003C1B46">
        <w:trPr>
          <w:trHeight w:val="333"/>
        </w:trPr>
        <w:tc>
          <w:tcPr>
            <w:tcW w:w="9498" w:type="dxa"/>
            <w:shd w:val="clear" w:color="auto" w:fill="D9D9D9" w:themeFill="background1" w:themeFillShade="D9"/>
            <w:vAlign w:val="center"/>
          </w:tcPr>
          <w:p w14:paraId="56C27877" w14:textId="77777777" w:rsidR="00DB1505" w:rsidRPr="00037AAB" w:rsidRDefault="00DB1505" w:rsidP="003C1B46">
            <w:pPr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11.1. BÁSICA:</w:t>
            </w:r>
          </w:p>
        </w:tc>
      </w:tr>
      <w:tr w:rsidR="00DB1505" w:rsidRPr="00037AAB" w14:paraId="39BD49F0" w14:textId="77777777" w:rsidTr="003C1B46">
        <w:trPr>
          <w:trHeight w:val="407"/>
        </w:trPr>
        <w:tc>
          <w:tcPr>
            <w:tcW w:w="9498" w:type="dxa"/>
          </w:tcPr>
          <w:p w14:paraId="3B4F3C88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  <w:r w:rsidRPr="00037AAB">
              <w:rPr>
                <w:rFonts w:ascii="Arial" w:hAnsi="Arial" w:cs="Arial"/>
                <w:sz w:val="20"/>
              </w:rPr>
              <w:t>El texto guía de la asignatura debe existir en la biblioteca de la Institución.</w:t>
            </w:r>
          </w:p>
          <w:p w14:paraId="69D20957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  <w:tr w:rsidR="00DB1505" w:rsidRPr="00037AAB" w14:paraId="46365D82" w14:textId="77777777" w:rsidTr="003C1B46">
        <w:trPr>
          <w:trHeight w:val="365"/>
        </w:trPr>
        <w:tc>
          <w:tcPr>
            <w:tcW w:w="9498" w:type="dxa"/>
            <w:shd w:val="clear" w:color="auto" w:fill="D9D9D9" w:themeFill="background1" w:themeFillShade="D9"/>
            <w:vAlign w:val="center"/>
          </w:tcPr>
          <w:p w14:paraId="2DCA5547" w14:textId="77777777" w:rsidR="00DB1505" w:rsidRPr="00037AAB" w:rsidRDefault="00DB1505" w:rsidP="003C1B46">
            <w:pPr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11.2. COMPLEMENTARIA:</w:t>
            </w:r>
          </w:p>
        </w:tc>
      </w:tr>
      <w:tr w:rsidR="00DB1505" w:rsidRPr="00037AAB" w14:paraId="1538F1BA" w14:textId="77777777" w:rsidTr="003C1B46">
        <w:trPr>
          <w:trHeight w:val="249"/>
        </w:trPr>
        <w:tc>
          <w:tcPr>
            <w:tcW w:w="9498" w:type="dxa"/>
          </w:tcPr>
          <w:p w14:paraId="2EAE2077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  <w:p w14:paraId="69203FB5" w14:textId="77777777" w:rsidR="00DB1505" w:rsidRPr="00037AAB" w:rsidRDefault="00DB1505" w:rsidP="003C1B46">
            <w:pPr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</w:tbl>
    <w:p w14:paraId="449E206C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PERFIL DEL DOCENTE</w:t>
      </w:r>
    </w:p>
    <w:p w14:paraId="014E9D64" w14:textId="77777777" w:rsidR="00DB1505" w:rsidRPr="00037AAB" w:rsidRDefault="00DB1505" w:rsidP="00DB1505">
      <w:pPr>
        <w:rPr>
          <w:rFonts w:ascii="Arial" w:hAnsi="Arial" w:cs="Arial"/>
        </w:rPr>
      </w:pPr>
      <w:r w:rsidRPr="00037AAB">
        <w:rPr>
          <w:rFonts w:ascii="Arial" w:hAnsi="Arial" w:cs="Arial"/>
        </w:rPr>
        <w:t>Registrar la hoja de vida resumida de su currículo.</w:t>
      </w:r>
    </w:p>
    <w:tbl>
      <w:tblPr>
        <w:tblStyle w:val="Tablaconcuadrcula"/>
        <w:tblW w:w="9498" w:type="dxa"/>
        <w:tblInd w:w="-34" w:type="dxa"/>
        <w:tblLook w:val="04A0" w:firstRow="1" w:lastRow="0" w:firstColumn="1" w:lastColumn="0" w:noHBand="0" w:noVBand="1"/>
      </w:tblPr>
      <w:tblGrid>
        <w:gridCol w:w="9498"/>
      </w:tblGrid>
      <w:tr w:rsidR="00DB1505" w:rsidRPr="00037AAB" w14:paraId="40AECCDA" w14:textId="77777777" w:rsidTr="003C1B46">
        <w:tc>
          <w:tcPr>
            <w:tcW w:w="9498" w:type="dxa"/>
          </w:tcPr>
          <w:p w14:paraId="3FF8A3C0" w14:textId="77777777" w:rsidR="00DB1505" w:rsidRPr="00037AAB" w:rsidRDefault="00DB1505" w:rsidP="003C1B46">
            <w:pPr>
              <w:rPr>
                <w:rFonts w:ascii="Arial" w:hAnsi="Arial" w:cs="Arial"/>
              </w:rPr>
            </w:pPr>
          </w:p>
        </w:tc>
      </w:tr>
    </w:tbl>
    <w:p w14:paraId="0CF58CCF" w14:textId="77777777" w:rsidR="00DB1505" w:rsidRDefault="00DB1505" w:rsidP="00DB1505">
      <w:pPr>
        <w:rPr>
          <w:rFonts w:ascii="Arial" w:hAnsi="Arial" w:cs="Arial"/>
          <w:b/>
        </w:rPr>
      </w:pPr>
    </w:p>
    <w:p w14:paraId="048D5FC7" w14:textId="77777777" w:rsidR="00037AAB" w:rsidRDefault="00037AAB" w:rsidP="00DB1505">
      <w:pPr>
        <w:rPr>
          <w:rFonts w:ascii="Arial" w:hAnsi="Arial" w:cs="Arial"/>
          <w:b/>
        </w:rPr>
      </w:pPr>
    </w:p>
    <w:p w14:paraId="3EA013EF" w14:textId="77777777" w:rsidR="00037AAB" w:rsidRDefault="00037AAB" w:rsidP="00DB1505">
      <w:pPr>
        <w:rPr>
          <w:rFonts w:ascii="Arial" w:hAnsi="Arial" w:cs="Arial"/>
          <w:b/>
        </w:rPr>
      </w:pPr>
    </w:p>
    <w:p w14:paraId="1E298BF9" w14:textId="77777777" w:rsidR="00037AAB" w:rsidRPr="00037AAB" w:rsidRDefault="00037AAB" w:rsidP="00DB1505">
      <w:pPr>
        <w:rPr>
          <w:rFonts w:ascii="Arial" w:hAnsi="Arial" w:cs="Arial"/>
          <w:b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5576"/>
      </w:tblGrid>
      <w:tr w:rsidR="00DB1505" w:rsidRPr="00037AAB" w14:paraId="01BFC8E9" w14:textId="77777777" w:rsidTr="003C1B46">
        <w:trPr>
          <w:trHeight w:val="515"/>
        </w:trPr>
        <w:tc>
          <w:tcPr>
            <w:tcW w:w="3922" w:type="dxa"/>
            <w:shd w:val="clear" w:color="auto" w:fill="E6E6E6"/>
            <w:vAlign w:val="center"/>
          </w:tcPr>
          <w:p w14:paraId="43278ADC" w14:textId="77777777" w:rsidR="00DB1505" w:rsidRPr="00037AAB" w:rsidRDefault="00DB1505" w:rsidP="003C1B46">
            <w:pPr>
              <w:rPr>
                <w:rFonts w:ascii="Arial" w:hAnsi="Arial" w:cs="Arial"/>
                <w:b/>
                <w:sz w:val="20"/>
              </w:rPr>
            </w:pPr>
            <w:r w:rsidRPr="00037AAB">
              <w:rPr>
                <w:rFonts w:ascii="Arial" w:hAnsi="Arial" w:cs="Arial"/>
                <w:b/>
                <w:sz w:val="20"/>
              </w:rPr>
              <w:t>RESPONSABLE/S DE LA ELABORACIÓN DEL SÍLABO:</w:t>
            </w:r>
          </w:p>
        </w:tc>
        <w:tc>
          <w:tcPr>
            <w:tcW w:w="5576" w:type="dxa"/>
            <w:vAlign w:val="center"/>
          </w:tcPr>
          <w:p w14:paraId="5F06F376" w14:textId="77777777" w:rsidR="00DB1505" w:rsidRPr="00037AAB" w:rsidRDefault="00DB1505" w:rsidP="003C1B46">
            <w:pPr>
              <w:pStyle w:val="Puesto"/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</w:pPr>
          </w:p>
          <w:p w14:paraId="28B6D208" w14:textId="77777777" w:rsidR="00DB1505" w:rsidRPr="00037AAB" w:rsidRDefault="00DB1505" w:rsidP="003C1B46">
            <w:pPr>
              <w:pStyle w:val="Puesto"/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</w:pPr>
            <w:r w:rsidRPr="00037AAB"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  <w:t>Nombre: _____________________________</w:t>
            </w:r>
          </w:p>
          <w:p w14:paraId="08A4406C" w14:textId="77777777" w:rsidR="00DB1505" w:rsidRPr="00037AAB" w:rsidRDefault="00DB1505" w:rsidP="003C1B46">
            <w:pPr>
              <w:pStyle w:val="Puesto"/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</w:pPr>
          </w:p>
          <w:p w14:paraId="2048159A" w14:textId="77777777" w:rsidR="00DB1505" w:rsidRPr="00037AAB" w:rsidRDefault="00DB1505" w:rsidP="003C1B46">
            <w:pPr>
              <w:pStyle w:val="Puesto"/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</w:pPr>
            <w:proofErr w:type="gramStart"/>
            <w:r w:rsidRPr="00037AAB"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  <w:t>f)…</w:t>
            </w:r>
            <w:proofErr w:type="gramEnd"/>
            <w:r w:rsidRPr="00037AAB">
              <w:rPr>
                <w:rFonts w:ascii="Arial" w:eastAsia="Times New Roman" w:hAnsi="Arial" w:cs="Arial"/>
                <w:color w:val="auto"/>
                <w:sz w:val="20"/>
                <w:szCs w:val="24"/>
                <w:lang w:val="es-ES" w:eastAsia="es-ES"/>
              </w:rPr>
              <w:t>……………………………………….</w:t>
            </w:r>
          </w:p>
          <w:p w14:paraId="0871686D" w14:textId="77777777" w:rsidR="00DB1505" w:rsidRPr="00037AAB" w:rsidRDefault="00DB1505" w:rsidP="003C1B46">
            <w:pPr>
              <w:rPr>
                <w:rFonts w:ascii="Arial" w:hAnsi="Arial" w:cs="Arial"/>
                <w:sz w:val="20"/>
              </w:rPr>
            </w:pPr>
          </w:p>
        </w:tc>
      </w:tr>
    </w:tbl>
    <w:p w14:paraId="358B45AC" w14:textId="77777777" w:rsidR="00DB1505" w:rsidRPr="00037AAB" w:rsidRDefault="00DB1505" w:rsidP="00DB1505">
      <w:pPr>
        <w:rPr>
          <w:rFonts w:ascii="Arial" w:hAnsi="Arial" w:cs="Arial"/>
          <w:b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5576"/>
      </w:tblGrid>
      <w:tr w:rsidR="00DB1505" w:rsidRPr="00037AAB" w14:paraId="5FE36949" w14:textId="77777777" w:rsidTr="003C1B46">
        <w:trPr>
          <w:trHeight w:val="370"/>
        </w:trPr>
        <w:tc>
          <w:tcPr>
            <w:tcW w:w="3922" w:type="dxa"/>
            <w:shd w:val="clear" w:color="auto" w:fill="E6E6E6"/>
          </w:tcPr>
          <w:p w14:paraId="3AFCA5B6" w14:textId="77777777" w:rsidR="00DB1505" w:rsidRPr="00037AAB" w:rsidRDefault="00DB1505" w:rsidP="003C1B46">
            <w:pPr>
              <w:rPr>
                <w:rFonts w:ascii="Arial" w:hAnsi="Arial" w:cs="Arial"/>
                <w:b/>
              </w:rPr>
            </w:pPr>
            <w:r w:rsidRPr="00037AAB">
              <w:rPr>
                <w:rFonts w:ascii="Arial" w:hAnsi="Arial" w:cs="Arial"/>
                <w:b/>
              </w:rPr>
              <w:t>LUGAR Y FECHA:</w:t>
            </w:r>
          </w:p>
        </w:tc>
        <w:tc>
          <w:tcPr>
            <w:tcW w:w="5576" w:type="dxa"/>
          </w:tcPr>
          <w:p w14:paraId="096E19E0" w14:textId="77777777" w:rsidR="00DB1505" w:rsidRPr="00037AAB" w:rsidRDefault="00DB1505" w:rsidP="003C1B46">
            <w:pPr>
              <w:rPr>
                <w:rFonts w:ascii="Arial" w:hAnsi="Arial" w:cs="Arial"/>
                <w:i/>
              </w:rPr>
            </w:pPr>
          </w:p>
        </w:tc>
      </w:tr>
    </w:tbl>
    <w:p w14:paraId="324AF73A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</w:p>
    <w:p w14:paraId="00FB4085" w14:textId="77777777" w:rsidR="00DB1505" w:rsidRPr="00037AAB" w:rsidRDefault="00DB1505" w:rsidP="00DB1505">
      <w:pPr>
        <w:rPr>
          <w:rFonts w:ascii="Arial" w:hAnsi="Arial" w:cs="Arial"/>
          <w:b/>
          <w:lang w:val="es-EC"/>
        </w:rPr>
      </w:pPr>
      <w:r w:rsidRPr="00037AAB">
        <w:rPr>
          <w:rFonts w:ascii="Arial" w:hAnsi="Arial" w:cs="Arial"/>
          <w:b/>
          <w:lang w:val="es-EC"/>
        </w:rPr>
        <w:t>REVISIÓN Y APROBACIÓN</w:t>
      </w:r>
    </w:p>
    <w:p w14:paraId="41E6D6A1" w14:textId="77777777" w:rsidR="00DB1505" w:rsidRPr="00037AAB" w:rsidRDefault="00DB1505" w:rsidP="00DB1505">
      <w:pPr>
        <w:rPr>
          <w:rFonts w:ascii="Arial" w:hAnsi="Arial" w:cs="Arial"/>
        </w:rPr>
      </w:pPr>
    </w:p>
    <w:tbl>
      <w:tblPr>
        <w:tblW w:w="4859" w:type="dxa"/>
        <w:tblLook w:val="04A0" w:firstRow="1" w:lastRow="0" w:firstColumn="1" w:lastColumn="0" w:noHBand="0" w:noVBand="1"/>
      </w:tblPr>
      <w:tblGrid>
        <w:gridCol w:w="4859"/>
      </w:tblGrid>
      <w:tr w:rsidR="00DB1505" w:rsidRPr="00037AAB" w14:paraId="47481E04" w14:textId="77777777" w:rsidTr="003C1B46">
        <w:tc>
          <w:tcPr>
            <w:tcW w:w="4859" w:type="dxa"/>
            <w:shd w:val="clear" w:color="auto" w:fill="auto"/>
          </w:tcPr>
          <w:p w14:paraId="4FC4ADB0" w14:textId="77777777" w:rsidR="00DB1505" w:rsidRPr="00037AAB" w:rsidRDefault="00DB1505" w:rsidP="003C1B46">
            <w:pPr>
              <w:jc w:val="center"/>
              <w:rPr>
                <w:rFonts w:ascii="Arial" w:hAnsi="Arial" w:cs="Arial"/>
              </w:rPr>
            </w:pPr>
            <w:r w:rsidRPr="00037AAB">
              <w:rPr>
                <w:rFonts w:ascii="Arial" w:hAnsi="Arial" w:cs="Arial"/>
              </w:rPr>
              <w:t>………………………….……………….</w:t>
            </w:r>
          </w:p>
        </w:tc>
      </w:tr>
      <w:tr w:rsidR="00DB1505" w:rsidRPr="00037AAB" w14:paraId="060341B9" w14:textId="77777777" w:rsidTr="003C1B46">
        <w:tc>
          <w:tcPr>
            <w:tcW w:w="4859" w:type="dxa"/>
            <w:shd w:val="clear" w:color="auto" w:fill="auto"/>
          </w:tcPr>
          <w:p w14:paraId="34B45A91" w14:textId="77777777" w:rsidR="00DB1505" w:rsidRPr="00037AAB" w:rsidRDefault="00DB1505" w:rsidP="003C1B46">
            <w:pPr>
              <w:jc w:val="center"/>
              <w:rPr>
                <w:rFonts w:ascii="Arial" w:hAnsi="Arial" w:cs="Arial"/>
                <w:b/>
              </w:rPr>
            </w:pPr>
            <w:r w:rsidRPr="00037AAB">
              <w:rPr>
                <w:rFonts w:ascii="Arial" w:hAnsi="Arial" w:cs="Arial"/>
                <w:b/>
              </w:rPr>
              <w:t>DIRECTOR(A) DE CARRERA</w:t>
            </w:r>
          </w:p>
        </w:tc>
      </w:tr>
    </w:tbl>
    <w:p w14:paraId="45FD0FE7" w14:textId="77777777" w:rsidR="00DB1505" w:rsidRPr="00037AAB" w:rsidRDefault="00DB1505" w:rsidP="00DB1505">
      <w:pPr>
        <w:rPr>
          <w:rFonts w:ascii="Arial" w:hAnsi="Arial" w:cs="Arial"/>
        </w:rPr>
      </w:pPr>
    </w:p>
    <w:p w14:paraId="00C86DFE" w14:textId="77777777" w:rsidR="00DB1505" w:rsidRPr="00037AAB" w:rsidRDefault="00DB1505" w:rsidP="00BD3CB9">
      <w:pPr>
        <w:rPr>
          <w:rFonts w:ascii="Arial" w:hAnsi="Arial" w:cs="Arial"/>
        </w:rPr>
      </w:pPr>
    </w:p>
    <w:sectPr w:rsidR="00DB1505" w:rsidRPr="00037AAB" w:rsidSect="000107EC">
      <w:headerReference w:type="default" r:id="rId8"/>
      <w:pgSz w:w="11900" w:h="16840"/>
      <w:pgMar w:top="1134" w:right="1418" w:bottom="851" w:left="1701" w:header="204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AA8B7" w14:textId="77777777" w:rsidR="000F7815" w:rsidRDefault="000F7815" w:rsidP="00275131">
      <w:r>
        <w:separator/>
      </w:r>
    </w:p>
  </w:endnote>
  <w:endnote w:type="continuationSeparator" w:id="0">
    <w:p w14:paraId="5F2BA216" w14:textId="77777777" w:rsidR="000F7815" w:rsidRDefault="000F7815" w:rsidP="0027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DC1FB" w14:textId="77777777" w:rsidR="000F7815" w:rsidRDefault="000F7815" w:rsidP="00275131">
      <w:r>
        <w:separator/>
      </w:r>
    </w:p>
  </w:footnote>
  <w:footnote w:type="continuationSeparator" w:id="0">
    <w:p w14:paraId="28023D8D" w14:textId="77777777" w:rsidR="000F7815" w:rsidRDefault="000F7815" w:rsidP="002751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DD99A" w14:textId="5F4CF6AC" w:rsidR="00DB1505" w:rsidRDefault="00DB1505" w:rsidP="009651A6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333B41A4" wp14:editId="39D64184">
          <wp:simplePos x="0" y="0"/>
          <wp:positionH relativeFrom="column">
            <wp:posOffset>-1062990</wp:posOffset>
          </wp:positionH>
          <wp:positionV relativeFrom="paragraph">
            <wp:posOffset>-1294553</wp:posOffset>
          </wp:positionV>
          <wp:extent cx="7559675" cy="10690860"/>
          <wp:effectExtent l="0" t="0" r="9525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EC723C" w14:textId="15E07749" w:rsidR="00275131" w:rsidRPr="009651A6" w:rsidRDefault="00275131" w:rsidP="009651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55"/>
    <w:rsid w:val="000107EC"/>
    <w:rsid w:val="00031506"/>
    <w:rsid w:val="00037AAB"/>
    <w:rsid w:val="00094B45"/>
    <w:rsid w:val="000A5DE9"/>
    <w:rsid w:val="000C16DA"/>
    <w:rsid w:val="000F7815"/>
    <w:rsid w:val="001D627C"/>
    <w:rsid w:val="001E5E1C"/>
    <w:rsid w:val="001F2365"/>
    <w:rsid w:val="00224EE8"/>
    <w:rsid w:val="00255755"/>
    <w:rsid w:val="00275131"/>
    <w:rsid w:val="00293A70"/>
    <w:rsid w:val="002A6715"/>
    <w:rsid w:val="002F79A7"/>
    <w:rsid w:val="00370E46"/>
    <w:rsid w:val="0044354D"/>
    <w:rsid w:val="004E489C"/>
    <w:rsid w:val="005E41D5"/>
    <w:rsid w:val="00650C4B"/>
    <w:rsid w:val="00680281"/>
    <w:rsid w:val="006F1CC1"/>
    <w:rsid w:val="007062C8"/>
    <w:rsid w:val="00815399"/>
    <w:rsid w:val="008564A2"/>
    <w:rsid w:val="00860C29"/>
    <w:rsid w:val="00867941"/>
    <w:rsid w:val="008F74BF"/>
    <w:rsid w:val="009651A6"/>
    <w:rsid w:val="00992E5A"/>
    <w:rsid w:val="009B04FA"/>
    <w:rsid w:val="00BA0B81"/>
    <w:rsid w:val="00BB1F19"/>
    <w:rsid w:val="00BD3CB9"/>
    <w:rsid w:val="00CF0668"/>
    <w:rsid w:val="00D2362D"/>
    <w:rsid w:val="00DB1505"/>
    <w:rsid w:val="00DE3F83"/>
    <w:rsid w:val="00DE76ED"/>
    <w:rsid w:val="00EA4DC3"/>
    <w:rsid w:val="00EC359A"/>
    <w:rsid w:val="00ED524D"/>
    <w:rsid w:val="00F92A68"/>
    <w:rsid w:val="00FD5A9B"/>
    <w:rsid w:val="00FE6621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DC278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651A6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94B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9651A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75131"/>
  </w:style>
  <w:style w:type="paragraph" w:styleId="Piedepgina">
    <w:name w:val="footer"/>
    <w:basedOn w:val="Normal"/>
    <w:link w:val="Piedepgina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131"/>
  </w:style>
  <w:style w:type="character" w:customStyle="1" w:styleId="Ttulo3Car">
    <w:name w:val="Título 3 Car"/>
    <w:basedOn w:val="Fuentedeprrafopredeter"/>
    <w:link w:val="Ttulo3"/>
    <w:rsid w:val="009651A6"/>
    <w:rPr>
      <w:rFonts w:ascii="Arial" w:eastAsia="Times New Roman" w:hAnsi="Arial" w:cs="Arial"/>
      <w:b/>
      <w:bCs/>
      <w:sz w:val="28"/>
      <w:lang w:val="es-ES" w:eastAsia="es-ES"/>
    </w:rPr>
  </w:style>
  <w:style w:type="paragraph" w:styleId="Textodebloque">
    <w:name w:val="Block Text"/>
    <w:basedOn w:val="Normal"/>
    <w:rsid w:val="009651A6"/>
    <w:pPr>
      <w:tabs>
        <w:tab w:val="left" w:pos="15240"/>
      </w:tabs>
      <w:ind w:left="-360" w:right="814" w:firstLine="120"/>
      <w:jc w:val="center"/>
    </w:pPr>
    <w:rPr>
      <w:rFonts w:ascii="Arial" w:hAnsi="Arial" w:cs="Arial"/>
      <w:b/>
      <w:bCs/>
      <w:sz w:val="32"/>
    </w:rPr>
  </w:style>
  <w:style w:type="paragraph" w:styleId="Puesto">
    <w:name w:val="Title"/>
    <w:basedOn w:val="Normal"/>
    <w:next w:val="Normal"/>
    <w:link w:val="PuestoCar"/>
    <w:qFormat/>
    <w:rsid w:val="00DB1505"/>
    <w:pPr>
      <w:pBdr>
        <w:bottom w:val="single" w:sz="8" w:space="4" w:color="5B9BD5" w:themeColor="accent1"/>
      </w:pBdr>
      <w:spacing w:after="300"/>
      <w:ind w:right="4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MX" w:eastAsia="es-EC"/>
    </w:rPr>
  </w:style>
  <w:style w:type="character" w:customStyle="1" w:styleId="PuestoCar">
    <w:name w:val="Puesto Car"/>
    <w:basedOn w:val="Fuentedeprrafopredeter"/>
    <w:link w:val="Puesto"/>
    <w:rsid w:val="00DB150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MX" w:eastAsia="es-EC"/>
    </w:rPr>
  </w:style>
  <w:style w:type="paragraph" w:styleId="Prrafodelista">
    <w:name w:val="List Paragraph"/>
    <w:basedOn w:val="Normal"/>
    <w:link w:val="PrrafodelistaCar"/>
    <w:uiPriority w:val="34"/>
    <w:qFormat/>
    <w:rsid w:val="00DB1505"/>
    <w:pPr>
      <w:spacing w:line="360" w:lineRule="auto"/>
      <w:ind w:left="720" w:right="49"/>
      <w:contextualSpacing/>
      <w:jc w:val="both"/>
    </w:pPr>
    <w:rPr>
      <w:lang w:val="es-MX" w:eastAsia="es-EC"/>
    </w:rPr>
  </w:style>
  <w:style w:type="table" w:styleId="Tablaconcuadrcula">
    <w:name w:val="Table Grid"/>
    <w:basedOn w:val="Tablanormal"/>
    <w:uiPriority w:val="39"/>
    <w:rsid w:val="00DB1505"/>
    <w:rPr>
      <w:sz w:val="22"/>
      <w:szCs w:val="22"/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DB1505"/>
    <w:rPr>
      <w:rFonts w:ascii="Times New Roman" w:eastAsia="Times New Roman" w:hAnsi="Times New Roman" w:cs="Times New Roman"/>
      <w:lang w:val="es-MX"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094B4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olo/Library/Group%20Containers/UBF8T346G9.Office/User%20Content.localized/Templates.localized/Direccion%20Academic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9DE8C1-5339-524D-9835-7DFBEA51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Direccion Academica.dotx</Template>
  <TotalTime>6</TotalTime>
  <Pages>5</Pages>
  <Words>750</Words>
  <Characters>4130</Characters>
  <Application>Microsoft Macintosh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Paolo Arevalo Ortiz</dc:creator>
  <cp:keywords/>
  <dc:description/>
  <cp:lastModifiedBy>Comunicación Unach</cp:lastModifiedBy>
  <cp:revision>7</cp:revision>
  <cp:lastPrinted>2017-07-24T20:33:00Z</cp:lastPrinted>
  <dcterms:created xsi:type="dcterms:W3CDTF">2018-09-13T19:52:00Z</dcterms:created>
  <dcterms:modified xsi:type="dcterms:W3CDTF">2018-09-14T20:47:00Z</dcterms:modified>
</cp:coreProperties>
</file>